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43BC1" w14:textId="77777777" w:rsidR="004D5792" w:rsidRPr="004D5792" w:rsidRDefault="004D5792" w:rsidP="004D5792">
      <w:pPr>
        <w:pStyle w:val="5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4D579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ДОГОВОР АРЕНДЫ НЕЖИЛОГО ПОМЕЩЕНИЯ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C01FA5" w:rsidRPr="004D5792" w14:paraId="0BFFEB41" w14:textId="77777777" w:rsidTr="004D5792">
        <w:tc>
          <w:tcPr>
            <w:tcW w:w="4785" w:type="dxa"/>
            <w:shd w:val="clear" w:color="auto" w:fill="auto"/>
          </w:tcPr>
          <w:p w14:paraId="41A2B27B" w14:textId="77777777" w:rsidR="00C01FA5" w:rsidRPr="004D5792" w:rsidRDefault="00C01FA5" w:rsidP="00C01FA5">
            <w:pPr>
              <w:rPr>
                <w:rFonts w:ascii="Times New Roman" w:hAnsi="Times New Roman"/>
              </w:rPr>
            </w:pPr>
            <w:r w:rsidRPr="004D5792">
              <w:rPr>
                <w:rFonts w:ascii="Times New Roman" w:hAnsi="Times New Roman"/>
              </w:rPr>
              <w:t>г. Санкт-Петербург</w:t>
            </w:r>
          </w:p>
        </w:tc>
        <w:tc>
          <w:tcPr>
            <w:tcW w:w="4786" w:type="dxa"/>
            <w:shd w:val="clear" w:color="auto" w:fill="auto"/>
          </w:tcPr>
          <w:p w14:paraId="19A5E2F1" w14:textId="77777777" w:rsidR="00C01FA5" w:rsidRPr="004D5792" w:rsidRDefault="00C01FA5" w:rsidP="004D5792">
            <w:pPr>
              <w:jc w:val="right"/>
              <w:rPr>
                <w:rFonts w:ascii="Times New Roman" w:hAnsi="Times New Roman"/>
              </w:rPr>
            </w:pPr>
            <w:r w:rsidRPr="004D5792">
              <w:rPr>
                <w:rFonts w:ascii="Times New Roman" w:hAnsi="Times New Roman"/>
                <w:highlight w:val="yellow"/>
              </w:rPr>
              <w:t>«__» ___________ 20__ года</w:t>
            </w:r>
          </w:p>
        </w:tc>
      </w:tr>
    </w:tbl>
    <w:p w14:paraId="7B4EED94" w14:textId="6A04618E" w:rsidR="004D5792" w:rsidRPr="004D5792" w:rsidRDefault="004D5792" w:rsidP="004D5792">
      <w:pPr>
        <w:spacing w:after="0"/>
        <w:ind w:firstLine="708"/>
        <w:jc w:val="both"/>
        <w:rPr>
          <w:rFonts w:ascii="Times New Roman" w:eastAsia="ms mincho;ms gothic" w:hAnsi="Times New Roman"/>
          <w:lang w:eastAsia="ja-JP"/>
        </w:rPr>
      </w:pPr>
      <w:r w:rsidRPr="004D5792">
        <w:rPr>
          <w:rFonts w:ascii="Times New Roman" w:eastAsia="ms mincho;ms gothic" w:hAnsi="Times New Roman"/>
          <w:b/>
          <w:bCs/>
          <w:highlight w:val="yellow"/>
          <w:lang w:eastAsia="ja-JP"/>
        </w:rPr>
        <w:t>ФИО: _____________________________</w:t>
      </w:r>
      <w:r w:rsidRPr="004D5792">
        <w:rPr>
          <w:rFonts w:ascii="Times New Roman" w:eastAsia="ms mincho;ms gothic" w:hAnsi="Times New Roman"/>
          <w:b/>
          <w:bCs/>
          <w:highlight w:val="yellow"/>
          <w:lang w:eastAsia="ja-JP"/>
        </w:rPr>
        <w:t>______________</w:t>
      </w:r>
      <w:r w:rsidRPr="004D5792">
        <w:rPr>
          <w:rFonts w:ascii="Times New Roman" w:eastAsia="ms mincho;ms gothic" w:hAnsi="Times New Roman"/>
          <w:highlight w:val="yellow"/>
          <w:lang w:eastAsia="ja-JP"/>
        </w:rPr>
        <w:t>,</w:t>
      </w:r>
      <w:r w:rsidRPr="004D5792">
        <w:rPr>
          <w:rFonts w:ascii="Times New Roman" w:eastAsia="ms mincho;ms gothic" w:hAnsi="Times New Roman"/>
          <w:lang w:eastAsia="ja-JP"/>
        </w:rPr>
        <w:t xml:space="preserve"> в дальнейшем «</w:t>
      </w:r>
      <w:r w:rsidRPr="004D5792">
        <w:rPr>
          <w:rFonts w:ascii="Times New Roman" w:eastAsia="ms mincho;ms gothic" w:hAnsi="Times New Roman"/>
          <w:b/>
          <w:bCs/>
          <w:lang w:eastAsia="ja-JP"/>
        </w:rPr>
        <w:t>Арендатор</w:t>
      </w:r>
      <w:r w:rsidRPr="004D5792">
        <w:rPr>
          <w:rFonts w:ascii="Times New Roman" w:eastAsia="ms mincho;ms gothic" w:hAnsi="Times New Roman"/>
          <w:lang w:eastAsia="ja-JP"/>
        </w:rPr>
        <w:t>», с одной стороны, и</w:t>
      </w:r>
      <w:r>
        <w:rPr>
          <w:rFonts w:ascii="Times New Roman" w:eastAsia="ms mincho;ms gothic" w:hAnsi="Times New Roman"/>
          <w:lang w:eastAsia="ja-JP"/>
        </w:rPr>
        <w:t xml:space="preserve"> </w:t>
      </w:r>
    </w:p>
    <w:p w14:paraId="1DFD3284" w14:textId="685A58DA" w:rsidR="004D5792" w:rsidRPr="004D5792" w:rsidRDefault="004D5792" w:rsidP="004D5792">
      <w:pPr>
        <w:spacing w:after="0"/>
        <w:ind w:firstLine="708"/>
        <w:jc w:val="both"/>
        <w:rPr>
          <w:rFonts w:ascii="Times New Roman" w:eastAsia="ms mincho;ms gothic" w:hAnsi="Times New Roman"/>
          <w:lang w:eastAsia="ja-JP"/>
        </w:rPr>
      </w:pPr>
      <w:r w:rsidRPr="004D5792">
        <w:rPr>
          <w:rFonts w:ascii="Times New Roman" w:hAnsi="Times New Roman"/>
          <w:b/>
          <w:bCs/>
          <w:color w:val="0F1115"/>
        </w:rPr>
        <w:t>Индивидуальный Предприниматель Опарин Борис Александрович</w:t>
      </w:r>
      <w:r w:rsidRPr="004D5792">
        <w:rPr>
          <w:rFonts w:ascii="Times New Roman" w:eastAsia="ms mincho;ms gothic" w:hAnsi="Times New Roman"/>
          <w:lang w:eastAsia="ja-JP"/>
        </w:rPr>
        <w:t>, в дальнейшем «</w:t>
      </w:r>
      <w:r w:rsidRPr="004D5792">
        <w:rPr>
          <w:rFonts w:ascii="Times New Roman" w:eastAsia="ms mincho;ms gothic" w:hAnsi="Times New Roman"/>
          <w:b/>
          <w:bCs/>
          <w:lang w:eastAsia="ja-JP"/>
        </w:rPr>
        <w:t>Арендодатель</w:t>
      </w:r>
      <w:r w:rsidRPr="004D5792">
        <w:rPr>
          <w:rFonts w:ascii="Times New Roman" w:eastAsia="ms mincho;ms gothic" w:hAnsi="Times New Roman"/>
          <w:lang w:eastAsia="ja-JP"/>
        </w:rPr>
        <w:t>», с другой стороны, совместно именуемые «Стороны», заключили настоящий договор (далее – «Договор») о нижеследующем:</w:t>
      </w:r>
    </w:p>
    <w:p w14:paraId="1587AD39" w14:textId="77777777" w:rsidR="004D5792" w:rsidRPr="004D5792" w:rsidRDefault="004D5792" w:rsidP="004D5792">
      <w:pPr>
        <w:spacing w:after="0"/>
        <w:ind w:left="426" w:firstLine="274"/>
        <w:jc w:val="center"/>
        <w:rPr>
          <w:rFonts w:ascii="Times New Roman" w:hAnsi="Times New Roman"/>
          <w:b/>
        </w:rPr>
      </w:pPr>
    </w:p>
    <w:p w14:paraId="110D3130" w14:textId="77777777" w:rsidR="004D5792" w:rsidRPr="004D5792" w:rsidRDefault="004D5792" w:rsidP="004D5792">
      <w:pPr>
        <w:spacing w:after="0"/>
        <w:ind w:left="426" w:firstLine="274"/>
        <w:jc w:val="center"/>
        <w:rPr>
          <w:rFonts w:ascii="Times New Roman" w:hAnsi="Times New Roman"/>
        </w:rPr>
      </w:pPr>
      <w:r w:rsidRPr="004D5792">
        <w:rPr>
          <w:rFonts w:ascii="Times New Roman" w:hAnsi="Times New Roman"/>
          <w:b/>
        </w:rPr>
        <w:t>1. ПРЕДМЕТ ДОГОВОРА</w:t>
      </w:r>
    </w:p>
    <w:p w14:paraId="4224AADF" w14:textId="1F75A9EB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  <w:bCs/>
        </w:rPr>
        <w:t>1.1.</w:t>
      </w:r>
      <w:r w:rsidRPr="004D5792">
        <w:rPr>
          <w:rFonts w:ascii="Times New Roman" w:hAnsi="Times New Roman"/>
          <w:b/>
        </w:rPr>
        <w:t xml:space="preserve"> </w:t>
      </w:r>
      <w:r w:rsidRPr="004D5792">
        <w:rPr>
          <w:rFonts w:ascii="Times New Roman" w:hAnsi="Times New Roman"/>
          <w:bCs/>
        </w:rPr>
        <w:t>Арендодатель передает, а Арендатор принимает</w:t>
      </w:r>
      <w:r w:rsidRPr="004D5792">
        <w:rPr>
          <w:rFonts w:ascii="Times New Roman" w:hAnsi="Times New Roman"/>
        </w:rPr>
        <w:t xml:space="preserve"> во временное пользование нежилое помещение – кладовую </w:t>
      </w:r>
      <w:r w:rsidRPr="004D5792">
        <w:rPr>
          <w:rFonts w:ascii="Times New Roman" w:hAnsi="Times New Roman"/>
          <w:highlight w:val="yellow"/>
        </w:rPr>
        <w:t>№ ___,</w:t>
      </w:r>
      <w:r w:rsidRPr="004D5792">
        <w:rPr>
          <w:rFonts w:ascii="Times New Roman" w:hAnsi="Times New Roman"/>
        </w:rPr>
        <w:t xml:space="preserve"> расположенную по адресу: </w:t>
      </w:r>
      <w:r w:rsidRPr="004D5792">
        <w:rPr>
          <w:rFonts w:ascii="Times New Roman" w:hAnsi="Times New Roman"/>
          <w:b/>
          <w:bCs/>
          <w:highlight w:val="yellow"/>
        </w:rPr>
        <w:t xml:space="preserve">Российская Федерация, г. Красноярск, ул. 2-я Брянская </w:t>
      </w:r>
      <w:proofErr w:type="spellStart"/>
      <w:r w:rsidRPr="004D5792">
        <w:rPr>
          <w:rFonts w:ascii="Times New Roman" w:hAnsi="Times New Roman"/>
          <w:b/>
          <w:bCs/>
          <w:highlight w:val="yellow"/>
        </w:rPr>
        <w:t>зд</w:t>
      </w:r>
      <w:proofErr w:type="spellEnd"/>
      <w:r w:rsidRPr="004D5792">
        <w:rPr>
          <w:rFonts w:ascii="Times New Roman" w:hAnsi="Times New Roman"/>
          <w:b/>
          <w:bCs/>
          <w:highlight w:val="yellow"/>
        </w:rPr>
        <w:t>. 55, стр</w:t>
      </w:r>
      <w:r>
        <w:rPr>
          <w:rFonts w:ascii="Times New Roman" w:hAnsi="Times New Roman"/>
          <w:b/>
          <w:bCs/>
          <w:highlight w:val="yellow"/>
        </w:rPr>
        <w:t xml:space="preserve">. </w:t>
      </w:r>
      <w:r w:rsidRPr="004D5792">
        <w:rPr>
          <w:rFonts w:ascii="Times New Roman" w:hAnsi="Times New Roman"/>
          <w:b/>
          <w:bCs/>
          <w:highlight w:val="yellow"/>
        </w:rPr>
        <w:t>2</w:t>
      </w:r>
      <w:r w:rsidRPr="004D5792">
        <w:rPr>
          <w:rFonts w:ascii="Times New Roman" w:hAnsi="Times New Roman"/>
        </w:rPr>
        <w:t xml:space="preserve"> </w:t>
      </w:r>
      <w:r w:rsidRPr="004D5792">
        <w:rPr>
          <w:rFonts w:ascii="Times New Roman" w:hAnsi="Times New Roman"/>
        </w:rPr>
        <w:t>(далее по тексту – Помещение).</w:t>
      </w:r>
    </w:p>
    <w:p w14:paraId="13BBFBD7" w14:textId="4692379B" w:rsidR="004D5792" w:rsidRDefault="004D5792" w:rsidP="004D5792">
      <w:pPr>
        <w:shd w:val="clear" w:color="auto" w:fill="FFFFFF"/>
        <w:tabs>
          <w:tab w:val="left" w:pos="576"/>
        </w:tabs>
        <w:spacing w:after="0"/>
        <w:ind w:firstLine="709"/>
        <w:jc w:val="both"/>
        <w:rPr>
          <w:rFonts w:ascii="Times New Roman" w:hAnsi="Times New Roman"/>
          <w:color w:val="000000"/>
          <w:spacing w:val="1"/>
        </w:rPr>
      </w:pPr>
      <w:r w:rsidRPr="004D5792">
        <w:rPr>
          <w:rFonts w:ascii="Times New Roman" w:hAnsi="Times New Roman"/>
          <w:color w:val="000000"/>
          <w:spacing w:val="1"/>
        </w:rPr>
        <w:t xml:space="preserve">1.2. Указанное в п.1.1. Договора Аренды нежилого помещения принадлежит Арендодателю </w:t>
      </w:r>
      <w:r>
        <w:rPr>
          <w:rFonts w:ascii="Times New Roman" w:hAnsi="Times New Roman"/>
          <w:color w:val="000000"/>
          <w:spacing w:val="1"/>
        </w:rPr>
        <w:t xml:space="preserve">на законных основаниях – на основании права </w:t>
      </w:r>
      <w:r w:rsidRPr="004D5792">
        <w:rPr>
          <w:rFonts w:ascii="Times New Roman" w:hAnsi="Times New Roman"/>
          <w:color w:val="000000"/>
          <w:spacing w:val="1"/>
          <w:highlight w:val="yellow"/>
        </w:rPr>
        <w:t>собственности / аренды</w:t>
      </w:r>
      <w:r w:rsidRPr="004D5792">
        <w:rPr>
          <w:rFonts w:ascii="Times New Roman" w:hAnsi="Times New Roman"/>
          <w:color w:val="000000"/>
          <w:spacing w:val="1"/>
        </w:rPr>
        <w:t>.</w:t>
      </w:r>
    </w:p>
    <w:p w14:paraId="726C05B4" w14:textId="53CC6E43" w:rsidR="004D5792" w:rsidRDefault="004D5792" w:rsidP="004D5792">
      <w:pPr>
        <w:shd w:val="clear" w:color="auto" w:fill="FFFFFF"/>
        <w:tabs>
          <w:tab w:val="left" w:pos="576"/>
        </w:tabs>
        <w:spacing w:after="0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spacing w:val="1"/>
        </w:rPr>
        <w:t xml:space="preserve">1.3 </w:t>
      </w:r>
      <w:r w:rsidRPr="004D5792">
        <w:rPr>
          <w:rFonts w:ascii="Times New Roman" w:hAnsi="Times New Roman"/>
          <w:color w:val="000000"/>
          <w:lang w:eastAsia="ru-RU"/>
        </w:rPr>
        <w:t xml:space="preserve">Размер арендной платы составляет </w:t>
      </w:r>
      <w:r w:rsidRPr="004D5792">
        <w:rPr>
          <w:rFonts w:ascii="Times New Roman" w:hAnsi="Times New Roman"/>
          <w:color w:val="000000"/>
          <w:highlight w:val="yellow"/>
          <w:lang w:eastAsia="ru-RU"/>
        </w:rPr>
        <w:t>________ (___________</w:t>
      </w:r>
      <w:r>
        <w:rPr>
          <w:rFonts w:ascii="Times New Roman" w:hAnsi="Times New Roman"/>
          <w:color w:val="000000"/>
          <w:highlight w:val="yellow"/>
          <w:lang w:eastAsia="ru-RU"/>
        </w:rPr>
        <w:t>________</w:t>
      </w:r>
      <w:r w:rsidRPr="004D5792">
        <w:rPr>
          <w:rFonts w:ascii="Times New Roman" w:hAnsi="Times New Roman"/>
          <w:color w:val="000000"/>
          <w:highlight w:val="yellow"/>
          <w:lang w:eastAsia="ru-RU"/>
        </w:rPr>
        <w:t>) рублей</w:t>
      </w:r>
      <w:r w:rsidRPr="004D5792">
        <w:rPr>
          <w:rFonts w:ascii="Times New Roman" w:hAnsi="Times New Roman"/>
          <w:color w:val="000000"/>
          <w:lang w:eastAsia="ru-RU"/>
        </w:rPr>
        <w:t xml:space="preserve"> в месяц.</w:t>
      </w:r>
    </w:p>
    <w:p w14:paraId="64AEE2B8" w14:textId="6085574E" w:rsidR="004D5792" w:rsidRDefault="004D5792" w:rsidP="004D5792">
      <w:pPr>
        <w:shd w:val="clear" w:color="auto" w:fill="FFFFFF"/>
        <w:tabs>
          <w:tab w:val="left" w:pos="576"/>
        </w:tabs>
        <w:spacing w:after="0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1.4.</w:t>
      </w:r>
      <w:r w:rsidRPr="004D5792">
        <w:t xml:space="preserve"> </w:t>
      </w:r>
      <w:r w:rsidRPr="004D5792">
        <w:rPr>
          <w:rFonts w:ascii="Times New Roman" w:hAnsi="Times New Roman"/>
          <w:color w:val="000000"/>
          <w:lang w:eastAsia="ru-RU"/>
        </w:rPr>
        <w:t xml:space="preserve">Арендатор оплачивает Арендодателю первый месяц аренды в дату подписания настоящего Договора. Дальнейшая оплата производится Арендатором вперед за месяц, в срок до </w:t>
      </w:r>
      <w:r w:rsidRPr="004D5792">
        <w:rPr>
          <w:rFonts w:ascii="Times New Roman" w:hAnsi="Times New Roman"/>
          <w:color w:val="000000"/>
          <w:highlight w:val="yellow"/>
          <w:lang w:eastAsia="ru-RU"/>
        </w:rPr>
        <w:t>__-го числа оплачиваемого месяца</w:t>
      </w:r>
      <w:r w:rsidRPr="004D5792">
        <w:rPr>
          <w:rFonts w:ascii="Times New Roman" w:hAnsi="Times New Roman"/>
          <w:color w:val="000000"/>
          <w:lang w:eastAsia="ru-RU"/>
        </w:rPr>
        <w:t>.</w:t>
      </w:r>
    </w:p>
    <w:p w14:paraId="203CFF1A" w14:textId="7F5DA6AB" w:rsidR="004D5792" w:rsidRDefault="004D5792" w:rsidP="004D5792">
      <w:pPr>
        <w:shd w:val="clear" w:color="auto" w:fill="FFFFFF"/>
        <w:tabs>
          <w:tab w:val="left" w:pos="576"/>
        </w:tabs>
        <w:spacing w:after="0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</w:t>
      </w:r>
      <w:r w:rsidRPr="004D5792">
        <w:rPr>
          <w:rFonts w:ascii="Times New Roman" w:hAnsi="Times New Roman"/>
          <w:color w:val="000000"/>
          <w:lang w:eastAsia="ru-RU"/>
        </w:rPr>
        <w:t>.</w:t>
      </w:r>
      <w:r>
        <w:rPr>
          <w:rFonts w:ascii="Times New Roman" w:hAnsi="Times New Roman"/>
          <w:color w:val="000000"/>
          <w:lang w:eastAsia="ru-RU"/>
        </w:rPr>
        <w:t>5</w:t>
      </w:r>
      <w:r w:rsidRPr="004D5792">
        <w:rPr>
          <w:rFonts w:ascii="Times New Roman" w:hAnsi="Times New Roman"/>
          <w:color w:val="000000"/>
          <w:lang w:eastAsia="ru-RU"/>
        </w:rPr>
        <w:t xml:space="preserve">. Арендатор передает Арендодателю обеспечительный платеж в качестве гарантии добросовестного исполнения обязательств по договору в размере </w:t>
      </w:r>
      <w:r w:rsidRPr="004D5792">
        <w:rPr>
          <w:rFonts w:ascii="Times New Roman" w:hAnsi="Times New Roman"/>
          <w:color w:val="000000"/>
          <w:highlight w:val="yellow"/>
          <w:lang w:eastAsia="ru-RU"/>
        </w:rPr>
        <w:t>________ (___________</w:t>
      </w:r>
      <w:r>
        <w:rPr>
          <w:rFonts w:ascii="Times New Roman" w:hAnsi="Times New Roman"/>
          <w:color w:val="000000"/>
          <w:highlight w:val="yellow"/>
          <w:lang w:eastAsia="ru-RU"/>
        </w:rPr>
        <w:t>________</w:t>
      </w:r>
      <w:r w:rsidRPr="004D5792">
        <w:rPr>
          <w:rFonts w:ascii="Times New Roman" w:hAnsi="Times New Roman"/>
          <w:color w:val="000000"/>
          <w:highlight w:val="yellow"/>
          <w:lang w:eastAsia="ru-RU"/>
        </w:rPr>
        <w:t>) рублей</w:t>
      </w:r>
      <w:r w:rsidRPr="004D5792">
        <w:rPr>
          <w:rFonts w:ascii="Times New Roman" w:hAnsi="Times New Roman"/>
          <w:color w:val="000000"/>
          <w:lang w:eastAsia="ru-RU"/>
        </w:rPr>
        <w:t xml:space="preserve"> </w:t>
      </w:r>
      <w:proofErr w:type="spellStart"/>
      <w:r w:rsidRPr="004D5792">
        <w:rPr>
          <w:rFonts w:ascii="Times New Roman" w:hAnsi="Times New Roman"/>
          <w:color w:val="000000"/>
          <w:lang w:eastAsia="ru-RU"/>
        </w:rPr>
        <w:t>рублей</w:t>
      </w:r>
      <w:proofErr w:type="spellEnd"/>
      <w:r w:rsidRPr="004D5792">
        <w:rPr>
          <w:rFonts w:ascii="Times New Roman" w:hAnsi="Times New Roman"/>
          <w:color w:val="000000"/>
          <w:lang w:eastAsia="ru-RU"/>
        </w:rPr>
        <w:t xml:space="preserve">. Обеспечительный платеж </w:t>
      </w:r>
      <w:r>
        <w:rPr>
          <w:rFonts w:ascii="Times New Roman" w:hAnsi="Times New Roman"/>
          <w:color w:val="000000"/>
          <w:lang w:eastAsia="ru-RU"/>
        </w:rPr>
        <w:t xml:space="preserve">может быть зачтен в качестве оплаты </w:t>
      </w:r>
      <w:r w:rsidRPr="004D5792">
        <w:rPr>
          <w:rFonts w:ascii="Times New Roman" w:hAnsi="Times New Roman"/>
          <w:color w:val="000000"/>
          <w:lang w:eastAsia="ru-RU"/>
        </w:rPr>
        <w:t>за последний месяц</w:t>
      </w:r>
      <w:r>
        <w:rPr>
          <w:rFonts w:ascii="Times New Roman" w:hAnsi="Times New Roman"/>
          <w:color w:val="000000"/>
          <w:lang w:eastAsia="ru-RU"/>
        </w:rPr>
        <w:t xml:space="preserve"> аренды</w:t>
      </w:r>
      <w:r w:rsidRPr="004D5792">
        <w:rPr>
          <w:rFonts w:ascii="Times New Roman" w:hAnsi="Times New Roman"/>
          <w:color w:val="000000"/>
          <w:lang w:eastAsia="ru-RU"/>
        </w:rPr>
        <w:t>.</w:t>
      </w:r>
    </w:p>
    <w:p w14:paraId="46CFE1CF" w14:textId="5BA9E1AE" w:rsidR="004D5792" w:rsidRPr="004D5792" w:rsidRDefault="004D5792" w:rsidP="004D5792">
      <w:pPr>
        <w:shd w:val="clear" w:color="auto" w:fill="FFFFFF"/>
        <w:tabs>
          <w:tab w:val="left" w:pos="576"/>
        </w:tabs>
        <w:spacing w:after="0"/>
        <w:ind w:firstLine="709"/>
        <w:jc w:val="both"/>
        <w:rPr>
          <w:rFonts w:ascii="Times New Roman" w:hAnsi="Times New Roman"/>
          <w:b/>
          <w:spacing w:val="-13"/>
        </w:rPr>
      </w:pPr>
      <w:r>
        <w:rPr>
          <w:rFonts w:ascii="Times New Roman" w:hAnsi="Times New Roman"/>
          <w:color w:val="000000"/>
          <w:lang w:eastAsia="ru-RU"/>
        </w:rPr>
        <w:t xml:space="preserve">1.6. </w:t>
      </w:r>
      <w:r w:rsidRPr="004D5792">
        <w:rPr>
          <w:rFonts w:ascii="Times New Roman" w:hAnsi="Times New Roman"/>
          <w:bCs/>
        </w:rPr>
        <w:t xml:space="preserve">Договор считается заключенным с момента подписания и действует </w:t>
      </w:r>
      <w:r>
        <w:rPr>
          <w:rFonts w:ascii="Times New Roman" w:hAnsi="Times New Roman"/>
          <w:bCs/>
        </w:rPr>
        <w:t xml:space="preserve">в течение </w:t>
      </w:r>
      <w:r w:rsidRPr="004D5792">
        <w:rPr>
          <w:rFonts w:ascii="Times New Roman" w:hAnsi="Times New Roman"/>
          <w:b/>
          <w:highlight w:val="yellow"/>
        </w:rPr>
        <w:t>12 (двенадцати) месяцев.</w:t>
      </w:r>
      <w:r w:rsidRPr="004D5792">
        <w:rPr>
          <w:rFonts w:ascii="Times New Roman" w:hAnsi="Times New Roman"/>
          <w:b/>
        </w:rPr>
        <w:t xml:space="preserve"> </w:t>
      </w:r>
    </w:p>
    <w:p w14:paraId="2DB91DE1" w14:textId="77777777" w:rsidR="004D5792" w:rsidRPr="004D5792" w:rsidRDefault="004D5792" w:rsidP="004D5792">
      <w:pPr>
        <w:spacing w:after="0"/>
        <w:rPr>
          <w:rFonts w:ascii="Times New Roman" w:hAnsi="Times New Roman"/>
          <w:b/>
          <w:bCs/>
          <w:spacing w:val="-13"/>
        </w:rPr>
      </w:pPr>
    </w:p>
    <w:p w14:paraId="31BC121D" w14:textId="77777777" w:rsidR="004D5792" w:rsidRPr="004D5792" w:rsidRDefault="004D5792" w:rsidP="004D5792">
      <w:pPr>
        <w:spacing w:after="0"/>
        <w:jc w:val="center"/>
        <w:rPr>
          <w:rFonts w:ascii="Times New Roman" w:hAnsi="Times New Roman"/>
          <w:b/>
        </w:rPr>
      </w:pPr>
      <w:r w:rsidRPr="004D5792">
        <w:rPr>
          <w:rFonts w:ascii="Times New Roman" w:hAnsi="Times New Roman"/>
          <w:b/>
        </w:rPr>
        <w:t>2. ПРАВА И ОБЯЗАННОСТИ СТОРОН</w:t>
      </w:r>
    </w:p>
    <w:p w14:paraId="170FA00E" w14:textId="77777777" w:rsidR="004D5792" w:rsidRPr="004D5792" w:rsidRDefault="004D5792" w:rsidP="004D5792">
      <w:pPr>
        <w:spacing w:after="0"/>
        <w:ind w:firstLine="709"/>
        <w:rPr>
          <w:rFonts w:ascii="Times New Roman" w:hAnsi="Times New Roman"/>
          <w:b/>
        </w:rPr>
      </w:pPr>
      <w:r w:rsidRPr="004D5792">
        <w:rPr>
          <w:rFonts w:ascii="Times New Roman" w:hAnsi="Times New Roman"/>
          <w:b/>
        </w:rPr>
        <w:t>2.1. Арендодатель обязуется:</w:t>
      </w:r>
    </w:p>
    <w:p w14:paraId="4D7BF16E" w14:textId="5550453D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  <w:bCs/>
        </w:rPr>
        <w:t>2.1.1. Передать Арендатору</w:t>
      </w:r>
      <w:r w:rsidRPr="004D5792">
        <w:rPr>
          <w:rFonts w:ascii="Times New Roman" w:hAnsi="Times New Roman"/>
          <w:b/>
        </w:rPr>
        <w:t xml:space="preserve"> </w:t>
      </w:r>
      <w:r w:rsidRPr="004D5792">
        <w:rPr>
          <w:rFonts w:ascii="Times New Roman" w:hAnsi="Times New Roman"/>
        </w:rPr>
        <w:t xml:space="preserve">указанное в </w:t>
      </w:r>
      <w:proofErr w:type="spellStart"/>
      <w:r w:rsidRPr="004D5792">
        <w:rPr>
          <w:rFonts w:ascii="Times New Roman" w:hAnsi="Times New Roman"/>
        </w:rPr>
        <w:t>п.п</w:t>
      </w:r>
      <w:proofErr w:type="spellEnd"/>
      <w:r w:rsidRPr="004D5792">
        <w:rPr>
          <w:rFonts w:ascii="Times New Roman" w:hAnsi="Times New Roman"/>
        </w:rPr>
        <w:t xml:space="preserve">. 1.1. Помещение не позднее </w:t>
      </w:r>
      <w:r w:rsidRPr="004D5792">
        <w:rPr>
          <w:rFonts w:ascii="Times New Roman" w:hAnsi="Times New Roman"/>
          <w:b/>
          <w:bCs/>
          <w:highlight w:val="yellow"/>
        </w:rPr>
        <w:t>3 (трех) рабочих дней с даты заключения Договора.</w:t>
      </w:r>
    </w:p>
    <w:p w14:paraId="26E9F994" w14:textId="77777777" w:rsidR="004D5792" w:rsidRPr="004D5792" w:rsidRDefault="004D5792" w:rsidP="004D5792">
      <w:pPr>
        <w:widowControl w:val="0"/>
        <w:numPr>
          <w:ilvl w:val="2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Не чинить препятствия Арендатору в использования арендуемого Помещения по целевому назначению в соответствии с п.1.1. настоящего Договора.</w:t>
      </w:r>
    </w:p>
    <w:p w14:paraId="79187CD4" w14:textId="77777777" w:rsidR="004D5792" w:rsidRPr="004D5792" w:rsidRDefault="004D5792" w:rsidP="004D5792">
      <w:pPr>
        <w:widowControl w:val="0"/>
        <w:numPr>
          <w:ilvl w:val="2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Арендодатель имеет право осуществлять контроль за содержанием и эксплуатацией Помещения, инженерных сетей и технологического оборудования Арендатора в соответствии с условиями договора и нормативными документами.</w:t>
      </w:r>
    </w:p>
    <w:p w14:paraId="3B79B798" w14:textId="77777777" w:rsidR="004D5792" w:rsidRPr="004D5792" w:rsidRDefault="004D5792" w:rsidP="004D5792">
      <w:pPr>
        <w:widowControl w:val="0"/>
        <w:numPr>
          <w:ilvl w:val="2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При прекращении действия настоящего Договора Арендодатель обязан принять Помещение.</w:t>
      </w:r>
    </w:p>
    <w:p w14:paraId="47850F52" w14:textId="77777777" w:rsidR="004D5792" w:rsidRPr="004D5792" w:rsidRDefault="004D5792" w:rsidP="004D5792">
      <w:pPr>
        <w:widowControl w:val="0"/>
        <w:numPr>
          <w:ilvl w:val="2"/>
          <w:numId w:val="2"/>
        </w:numPr>
        <w:tabs>
          <w:tab w:val="left" w:pos="0"/>
        </w:tabs>
        <w:spacing w:after="0" w:line="240" w:lineRule="auto"/>
        <w:ind w:left="0" w:firstLine="71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Своевременно заключать (продлевать) договоры на оказание коммунальных услуг с соответствующими городскими службами и предприятиями.</w:t>
      </w:r>
    </w:p>
    <w:p w14:paraId="56A9931B" w14:textId="77777777" w:rsidR="004D5792" w:rsidRPr="004D5792" w:rsidRDefault="004D5792" w:rsidP="004D5792">
      <w:pPr>
        <w:widowControl w:val="0"/>
        <w:numPr>
          <w:ilvl w:val="1"/>
          <w:numId w:val="2"/>
        </w:numPr>
        <w:spacing w:after="0" w:line="240" w:lineRule="auto"/>
        <w:ind w:hanging="760"/>
        <w:jc w:val="both"/>
        <w:rPr>
          <w:rFonts w:ascii="Times New Roman" w:hAnsi="Times New Roman"/>
          <w:b/>
        </w:rPr>
      </w:pPr>
      <w:r w:rsidRPr="004D5792">
        <w:rPr>
          <w:rFonts w:ascii="Times New Roman" w:hAnsi="Times New Roman"/>
          <w:b/>
        </w:rPr>
        <w:t>Арендатор обязуется:</w:t>
      </w:r>
    </w:p>
    <w:p w14:paraId="427D563D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2.2.1. Использовать переданное в аренду Помещение исключительно по целевому назначению, не хранить в нем токсичные, </w:t>
      </w:r>
      <w:proofErr w:type="spellStart"/>
      <w:r w:rsidRPr="004D5792">
        <w:rPr>
          <w:rFonts w:ascii="Times New Roman" w:hAnsi="Times New Roman"/>
        </w:rPr>
        <w:t>пожаро</w:t>
      </w:r>
      <w:proofErr w:type="spellEnd"/>
      <w:r w:rsidRPr="004D5792">
        <w:rPr>
          <w:rFonts w:ascii="Times New Roman" w:hAnsi="Times New Roman"/>
        </w:rPr>
        <w:t>- и взрывоопасные вещества, а также не использовать Помещение в незаконных целях.</w:t>
      </w:r>
    </w:p>
    <w:p w14:paraId="5D623D6C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2.2.2. Своевременно и в полном объеме выплачивать </w:t>
      </w:r>
      <w:r w:rsidRPr="004D5792">
        <w:rPr>
          <w:rFonts w:ascii="Times New Roman" w:hAnsi="Times New Roman"/>
          <w:bCs/>
        </w:rPr>
        <w:t>Арендодателю,</w:t>
      </w:r>
      <w:r w:rsidRPr="004D5792">
        <w:rPr>
          <w:rFonts w:ascii="Times New Roman" w:hAnsi="Times New Roman"/>
        </w:rPr>
        <w:t xml:space="preserve"> установленную настоящим Договором арендную плату и иные платежи по настоящему договору.</w:t>
      </w:r>
    </w:p>
    <w:p w14:paraId="1CDB3B38" w14:textId="77777777" w:rsidR="004D5792" w:rsidRPr="004D5792" w:rsidRDefault="004D5792" w:rsidP="004D5792">
      <w:pPr>
        <w:pStyle w:val="3"/>
        <w:ind w:firstLine="709"/>
        <w:rPr>
          <w:color w:val="000000"/>
          <w:sz w:val="22"/>
          <w:szCs w:val="22"/>
          <w:lang w:val="ru-RU"/>
        </w:rPr>
      </w:pPr>
      <w:r w:rsidRPr="004D5792">
        <w:rPr>
          <w:sz w:val="22"/>
          <w:szCs w:val="22"/>
          <w:lang w:val="ru-RU"/>
        </w:rPr>
        <w:t>2.2.3. Поддерживать арендованное Помещение в исправном состоянии.</w:t>
      </w:r>
    </w:p>
    <w:p w14:paraId="217B84CC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2.2.4. По истечении срока Договора, а также при досрочном его расторжении, не позже последнего дня аренды освободить арендуемое Помещение и передать его Арендодателю в исправном состоянии, с учетом естественного износа, в полной сохранности со всеми разрешенными переделками и неотделимыми улучшениями. </w:t>
      </w:r>
    </w:p>
    <w:p w14:paraId="1AA25B75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2.2.5. Арендатор не вправе сдавать Помещение или его часть в субаренду.</w:t>
      </w:r>
    </w:p>
    <w:p w14:paraId="619B46B5" w14:textId="77777777" w:rsidR="004D5792" w:rsidRPr="004D5792" w:rsidRDefault="004D5792" w:rsidP="004D5792">
      <w:pPr>
        <w:spacing w:after="0"/>
        <w:ind w:firstLine="720"/>
        <w:jc w:val="both"/>
        <w:rPr>
          <w:rFonts w:ascii="Times New Roman" w:hAnsi="Times New Roman"/>
          <w:b/>
          <w:spacing w:val="13"/>
        </w:rPr>
      </w:pPr>
    </w:p>
    <w:p w14:paraId="1CF4783B" w14:textId="550BB619" w:rsidR="004D5792" w:rsidRPr="004D5792" w:rsidRDefault="004D5792" w:rsidP="004D5792">
      <w:pPr>
        <w:spacing w:after="0"/>
        <w:ind w:firstLine="708"/>
        <w:jc w:val="both"/>
        <w:rPr>
          <w:rFonts w:ascii="Times New Roman" w:hAnsi="Times New Roman"/>
          <w:b/>
          <w:spacing w:val="13"/>
        </w:rPr>
      </w:pPr>
      <w:r w:rsidRPr="004D5792">
        <w:rPr>
          <w:rFonts w:ascii="Times New Roman" w:hAnsi="Times New Roman"/>
          <w:b/>
          <w:spacing w:val="13"/>
        </w:rPr>
        <w:t>2.3. Арендодатель имеет право:</w:t>
      </w:r>
    </w:p>
    <w:p w14:paraId="69B5272E" w14:textId="77777777" w:rsidR="004D5792" w:rsidRPr="004D5792" w:rsidRDefault="004D5792" w:rsidP="004D5792">
      <w:pPr>
        <w:spacing w:after="0"/>
        <w:ind w:firstLine="72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lastRenderedPageBreak/>
        <w:t>2.3.1. Беспрепятственного доступа в Помещение для контроля за правильным его использованием с обязательным уведомлением Арендатора за один рабочий день. Осмотр производится уполномоченными лицами Арендодателя в присутствии представителей Арендатора в течение рабочего времени без нарушения нормального режима деятельности Арендатора.</w:t>
      </w:r>
    </w:p>
    <w:p w14:paraId="65ACEEF1" w14:textId="77777777" w:rsidR="004D5792" w:rsidRPr="004D5792" w:rsidRDefault="004D5792" w:rsidP="004D5792">
      <w:pPr>
        <w:spacing w:after="0"/>
        <w:ind w:firstLine="720"/>
        <w:jc w:val="both"/>
        <w:rPr>
          <w:rFonts w:ascii="Times New Roman" w:hAnsi="Times New Roman"/>
          <w:b/>
        </w:rPr>
      </w:pPr>
      <w:r w:rsidRPr="004D5792">
        <w:rPr>
          <w:rFonts w:ascii="Times New Roman" w:hAnsi="Times New Roman"/>
        </w:rPr>
        <w:t>2.3.2. Арендодатель не отвечает за утрату, недостачу или повреждение имущества (вещей) Арендатора, размещенных им в арендованном Помещении.</w:t>
      </w:r>
    </w:p>
    <w:p w14:paraId="36578E95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.</w:t>
      </w:r>
    </w:p>
    <w:p w14:paraId="5805CDB5" w14:textId="77777777" w:rsidR="004D5792" w:rsidRPr="004D5792" w:rsidRDefault="004D5792" w:rsidP="004D5792">
      <w:pPr>
        <w:spacing w:after="0"/>
        <w:jc w:val="center"/>
        <w:rPr>
          <w:rFonts w:ascii="Times New Roman" w:hAnsi="Times New Roman"/>
        </w:rPr>
      </w:pPr>
      <w:r w:rsidRPr="004D5792">
        <w:rPr>
          <w:rFonts w:ascii="Times New Roman" w:hAnsi="Times New Roman"/>
          <w:b/>
        </w:rPr>
        <w:t>3. РАСЧЕТЫ ПО ДОГОВОРУ</w:t>
      </w:r>
    </w:p>
    <w:p w14:paraId="5F2DE0CB" w14:textId="77777777" w:rsidR="004D5792" w:rsidRDefault="004D5792" w:rsidP="004D579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D5792">
        <w:rPr>
          <w:rFonts w:ascii="Times New Roman" w:hAnsi="Times New Roman"/>
          <w:color w:val="000000"/>
          <w:lang w:eastAsia="ru-RU"/>
        </w:rPr>
        <w:t>3.1.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Pr="004D5792">
        <w:rPr>
          <w:rFonts w:ascii="Times New Roman" w:hAnsi="Times New Roman"/>
          <w:color w:val="000000"/>
          <w:lang w:eastAsia="ru-RU"/>
        </w:rPr>
        <w:t xml:space="preserve">Размер арендной платы </w:t>
      </w:r>
      <w:r>
        <w:rPr>
          <w:rFonts w:ascii="Times New Roman" w:hAnsi="Times New Roman"/>
          <w:color w:val="000000"/>
          <w:lang w:eastAsia="ru-RU"/>
        </w:rPr>
        <w:t>определен в п.1.3. Договора.</w:t>
      </w:r>
      <w:r w:rsidRPr="004D5792">
        <w:rPr>
          <w:rFonts w:ascii="Times New Roman" w:hAnsi="Times New Roman"/>
          <w:color w:val="000000"/>
          <w:lang w:eastAsia="ru-RU"/>
        </w:rPr>
        <w:t xml:space="preserve"> </w:t>
      </w:r>
    </w:p>
    <w:p w14:paraId="1D993EED" w14:textId="7E7D08D3" w:rsidR="004D5792" w:rsidRDefault="004D5792" w:rsidP="004D579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D5792">
        <w:rPr>
          <w:rFonts w:ascii="Times New Roman" w:hAnsi="Times New Roman"/>
          <w:color w:val="000000"/>
          <w:lang w:eastAsia="ru-RU"/>
        </w:rPr>
        <w:t xml:space="preserve">3.2. Арендатор оплачивает Арендодателю первый месяц аренды в дату подписания настоящего Договора. Дальнейшая оплата производится Арендатором вперед за месяц, </w:t>
      </w:r>
      <w:r>
        <w:rPr>
          <w:rFonts w:ascii="Times New Roman" w:hAnsi="Times New Roman"/>
          <w:color w:val="000000"/>
          <w:lang w:eastAsia="ru-RU"/>
        </w:rPr>
        <w:t>в срок согласно п.1.4 Договора.</w:t>
      </w:r>
    </w:p>
    <w:p w14:paraId="323D820C" w14:textId="77777777" w:rsidR="004D5792" w:rsidRDefault="004D5792" w:rsidP="004D579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D5792">
        <w:rPr>
          <w:rFonts w:ascii="Times New Roman" w:hAnsi="Times New Roman"/>
          <w:color w:val="000000"/>
          <w:lang w:eastAsia="ru-RU"/>
        </w:rPr>
        <w:t xml:space="preserve">3.3. Арендатор передает Арендодателю обеспечительный платеж в качестве гарантии добросовестного исполнения обязательств </w:t>
      </w:r>
      <w:r>
        <w:rPr>
          <w:rFonts w:ascii="Times New Roman" w:hAnsi="Times New Roman"/>
          <w:color w:val="000000"/>
          <w:lang w:eastAsia="ru-RU"/>
        </w:rPr>
        <w:t>согласно. п.1.5. Договора</w:t>
      </w:r>
      <w:r w:rsidRPr="004D5792">
        <w:rPr>
          <w:rFonts w:ascii="Times New Roman" w:hAnsi="Times New Roman"/>
          <w:color w:val="000000"/>
          <w:lang w:eastAsia="ru-RU"/>
        </w:rPr>
        <w:t>.</w:t>
      </w:r>
    </w:p>
    <w:p w14:paraId="41D34861" w14:textId="2B5D0005" w:rsidR="004D5792" w:rsidRPr="004D5792" w:rsidRDefault="004D5792" w:rsidP="004D579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4D5792">
        <w:rPr>
          <w:rFonts w:ascii="Times New Roman" w:hAnsi="Times New Roman"/>
          <w:color w:val="000000"/>
          <w:lang w:eastAsia="ru-RU"/>
        </w:rPr>
        <w:t>3.</w:t>
      </w:r>
      <w:r>
        <w:rPr>
          <w:rFonts w:ascii="Times New Roman" w:hAnsi="Times New Roman"/>
          <w:color w:val="000000"/>
          <w:lang w:eastAsia="ru-RU"/>
        </w:rPr>
        <w:t>4</w:t>
      </w:r>
      <w:r w:rsidRPr="004D5792">
        <w:rPr>
          <w:rFonts w:ascii="Times New Roman" w:hAnsi="Times New Roman"/>
          <w:color w:val="000000"/>
          <w:lang w:eastAsia="ru-RU"/>
        </w:rPr>
        <w:t>. Плата за коммунальные услуги входит в арендную плату.</w:t>
      </w:r>
    </w:p>
    <w:p w14:paraId="618C89E0" w14:textId="77777777" w:rsidR="004D5792" w:rsidRPr="004D5792" w:rsidRDefault="004D5792" w:rsidP="004D5792">
      <w:pPr>
        <w:tabs>
          <w:tab w:val="left" w:pos="180"/>
        </w:tabs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ab/>
      </w:r>
      <w:r w:rsidRPr="004D5792">
        <w:rPr>
          <w:rFonts w:ascii="Times New Roman" w:hAnsi="Times New Roman"/>
        </w:rPr>
        <w:tab/>
      </w:r>
    </w:p>
    <w:p w14:paraId="67925201" w14:textId="77777777" w:rsidR="004D5792" w:rsidRPr="004D5792" w:rsidRDefault="004D5792" w:rsidP="004D5792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5792">
        <w:rPr>
          <w:rFonts w:ascii="Times New Roman" w:hAnsi="Times New Roman"/>
          <w:b/>
        </w:rPr>
        <w:t>ОТВЕТСТВЕННОСТЬ СТОРОН</w:t>
      </w:r>
    </w:p>
    <w:p w14:paraId="7360E553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t>4.1. В случае неисполнения или ненадлежащего исполнения условий Договора виновная Сторона обязана возместить причиненные убытки.</w:t>
      </w:r>
    </w:p>
    <w:p w14:paraId="674A8FBF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t>4.2. С момента подписания, указанного в п. 2.1.1. Договора, Арендатор несет риск случайной гибели или случайного повреждения переданного в аренду имущества и Помещения, указанного в п. 1.1. настоящего Договора.</w:t>
      </w:r>
    </w:p>
    <w:p w14:paraId="32797020" w14:textId="77777777" w:rsidR="004D5792" w:rsidRPr="004D5792" w:rsidRDefault="004D5792" w:rsidP="004D5792">
      <w:pPr>
        <w:pStyle w:val="a9"/>
        <w:ind w:firstLine="709"/>
        <w:jc w:val="both"/>
        <w:rPr>
          <w:sz w:val="22"/>
          <w:szCs w:val="22"/>
          <w:lang w:val="ru-RU"/>
        </w:rPr>
      </w:pPr>
      <w:r w:rsidRPr="004D5792">
        <w:rPr>
          <w:spacing w:val="5"/>
          <w:sz w:val="22"/>
          <w:szCs w:val="22"/>
          <w:lang w:val="ru-RU"/>
        </w:rPr>
        <w:t xml:space="preserve">4.3. </w:t>
      </w:r>
      <w:r w:rsidRPr="004D5792">
        <w:rPr>
          <w:bCs/>
          <w:sz w:val="22"/>
          <w:szCs w:val="22"/>
          <w:lang w:val="ru-RU"/>
        </w:rPr>
        <w:t xml:space="preserve">Ответственность Сторон, не предусмотренная в настоящем Договоре, определяется в соответствии с действующим законодательством РФ. </w:t>
      </w:r>
    </w:p>
    <w:p w14:paraId="77CF3804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ab/>
      </w:r>
    </w:p>
    <w:p w14:paraId="63A4DABA" w14:textId="77777777" w:rsidR="004D5792" w:rsidRPr="004D5792" w:rsidRDefault="004D5792" w:rsidP="004D5792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color w:val="222222"/>
          <w:highlight w:val="white"/>
        </w:rPr>
      </w:pPr>
      <w:bookmarkStart w:id="0" w:name="OLE_LINK7"/>
      <w:bookmarkStart w:id="1" w:name="OLE_LINK6"/>
      <w:r w:rsidRPr="004D5792">
        <w:rPr>
          <w:rFonts w:ascii="Times New Roman" w:hAnsi="Times New Roman"/>
          <w:b/>
          <w:color w:val="222222"/>
          <w:highlight w:val="white"/>
        </w:rPr>
        <w:t>ИЗМЕНЕНИЕ, РАСТОРЖЕНИЕ И ПРЕКРАЩЕНИЕ ДОГОВОРА</w:t>
      </w:r>
    </w:p>
    <w:p w14:paraId="24F4C031" w14:textId="77777777" w:rsidR="004D5792" w:rsidRDefault="004D5792" w:rsidP="004D5792">
      <w:pPr>
        <w:spacing w:after="0"/>
        <w:ind w:firstLine="709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t xml:space="preserve"> 5.1. Настоящий договор может быть изменен или расторгнут по соглашению сторон с письменным предупреждением Арендодателя за 30 (тридцать) дней.</w:t>
      </w:r>
      <w:r w:rsidRPr="004D5792">
        <w:rPr>
          <w:rFonts w:ascii="Times New Roman" w:hAnsi="Times New Roman"/>
          <w:bCs/>
        </w:rPr>
        <w:br/>
        <w:t xml:space="preserve">             5.2. Арендодатель вправе в одностороннем внесудебном порядке отказаться от исполнения настоящего Договора в случае использования Арендатором Помещения, указанного в п.1.1. Договора, не по назначению, определенному настоящим Договором.</w:t>
      </w:r>
    </w:p>
    <w:p w14:paraId="4667F35A" w14:textId="394B0C7C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t>5.3. Договор считается прекращенным по пункту 5.1. настоящего Договора по истечении 10 (Десяти) рабочих дней с даты направления Арендодателем письменного уведомления об отказе от исполнения Договора с указанием причин Арендатору по адресу, указанному в ст.10 настоящего Договора.</w:t>
      </w:r>
    </w:p>
    <w:p w14:paraId="1CEF9F1C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t xml:space="preserve">             </w:t>
      </w:r>
      <w:bookmarkEnd w:id="0"/>
      <w:bookmarkEnd w:id="1"/>
    </w:p>
    <w:p w14:paraId="2FB7BFBA" w14:textId="77777777" w:rsidR="004D5792" w:rsidRPr="004D5792" w:rsidRDefault="004D5792" w:rsidP="004D5792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4D5792">
        <w:rPr>
          <w:b/>
          <w:sz w:val="22"/>
          <w:szCs w:val="22"/>
        </w:rPr>
        <w:t>СРОК ДЕЙСТВИЯ ДОГОВОРА</w:t>
      </w:r>
    </w:p>
    <w:p w14:paraId="37431225" w14:textId="615D18AA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t xml:space="preserve">6.1. Договор считается заключенным с момента подписания и действует </w:t>
      </w:r>
      <w:r>
        <w:rPr>
          <w:rFonts w:ascii="Times New Roman" w:hAnsi="Times New Roman"/>
          <w:bCs/>
        </w:rPr>
        <w:t>в течение периода, указанного в п.1.6 Договора.</w:t>
      </w:r>
    </w:p>
    <w:p w14:paraId="231BEB89" w14:textId="77777777" w:rsidR="004D5792" w:rsidRPr="004D5792" w:rsidRDefault="004D5792" w:rsidP="004D5792">
      <w:pPr>
        <w:spacing w:after="0"/>
        <w:ind w:firstLine="709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  <w:bCs/>
        </w:rPr>
        <w:t>6.2. Договор прекращает свое действие по окончании его срока либо в любой другой срок по соглашению</w:t>
      </w:r>
      <w:r w:rsidRPr="004D5792">
        <w:rPr>
          <w:rFonts w:ascii="Times New Roman" w:hAnsi="Times New Roman"/>
        </w:rPr>
        <w:t xml:space="preserve"> Сторон, а также в иных случаях, установленных настоящим Договором.</w:t>
      </w:r>
    </w:p>
    <w:p w14:paraId="0127B54C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            6.3. Арендатор имеет преимущественное право на заключение договора аренды Помещения на новый срок.</w:t>
      </w:r>
    </w:p>
    <w:p w14:paraId="6B62E5DF" w14:textId="77777777" w:rsidR="004D5792" w:rsidRPr="004D5792" w:rsidRDefault="004D5792" w:rsidP="004D5792">
      <w:pPr>
        <w:pStyle w:val="a9"/>
        <w:jc w:val="left"/>
        <w:rPr>
          <w:b/>
          <w:sz w:val="22"/>
          <w:szCs w:val="22"/>
          <w:lang w:val="ru-RU"/>
        </w:rPr>
      </w:pPr>
    </w:p>
    <w:p w14:paraId="4C197DDE" w14:textId="77777777" w:rsidR="004D5792" w:rsidRPr="004D5792" w:rsidRDefault="004D5792" w:rsidP="004D5792">
      <w:pPr>
        <w:pStyle w:val="a9"/>
        <w:jc w:val="center"/>
        <w:rPr>
          <w:b/>
          <w:sz w:val="22"/>
          <w:szCs w:val="22"/>
          <w:lang w:val="ru-RU"/>
        </w:rPr>
      </w:pPr>
      <w:r w:rsidRPr="004D5792">
        <w:rPr>
          <w:b/>
          <w:sz w:val="22"/>
          <w:szCs w:val="22"/>
          <w:lang w:val="ru-RU"/>
        </w:rPr>
        <w:t>7. ЗАКЛЮЧИТЕЛЬНЫЕ ПОЛОЖЕНИЯ</w:t>
      </w:r>
    </w:p>
    <w:p w14:paraId="08FE9B92" w14:textId="77777777" w:rsidR="004D5792" w:rsidRPr="004D5792" w:rsidRDefault="004D5792" w:rsidP="004D5792">
      <w:pPr>
        <w:pStyle w:val="21"/>
        <w:ind w:left="0" w:firstLine="709"/>
        <w:rPr>
          <w:sz w:val="22"/>
          <w:szCs w:val="22"/>
          <w:lang w:val="ru-RU"/>
        </w:rPr>
      </w:pPr>
      <w:r w:rsidRPr="004D5792">
        <w:rPr>
          <w:bCs/>
          <w:sz w:val="22"/>
          <w:szCs w:val="22"/>
          <w:lang w:val="ru-RU"/>
        </w:rPr>
        <w:t>7.1. Вопросы, не урегулированные настоящим Договором, регулируются действующим законодательством РФ.</w:t>
      </w:r>
    </w:p>
    <w:p w14:paraId="2AA2F56D" w14:textId="77777777" w:rsidR="004D5792" w:rsidRPr="004D5792" w:rsidRDefault="004D5792" w:rsidP="004D5792">
      <w:pPr>
        <w:pStyle w:val="21"/>
        <w:ind w:left="0" w:firstLine="709"/>
        <w:rPr>
          <w:sz w:val="22"/>
          <w:szCs w:val="22"/>
          <w:lang w:val="ru-RU"/>
        </w:rPr>
      </w:pPr>
      <w:r w:rsidRPr="004D5792">
        <w:rPr>
          <w:bCs/>
          <w:sz w:val="22"/>
          <w:szCs w:val="22"/>
          <w:lang w:val="ru-RU"/>
        </w:rPr>
        <w:t>7.2. Споры, возникшие при исполнении Договора, разрешаются Сторонами, по возможности, путем переговоров. Неурегулированные споры рассматриваются Арбитражным судом Санкт-Петербурга и Ленинградской области.</w:t>
      </w:r>
    </w:p>
    <w:p w14:paraId="48AE11B7" w14:textId="77777777" w:rsidR="004D5792" w:rsidRPr="004D5792" w:rsidRDefault="004D5792" w:rsidP="004D5792">
      <w:pPr>
        <w:pStyle w:val="21"/>
        <w:ind w:left="0" w:firstLine="709"/>
        <w:rPr>
          <w:bCs/>
          <w:sz w:val="22"/>
          <w:szCs w:val="22"/>
          <w:lang w:val="ru-RU"/>
        </w:rPr>
      </w:pPr>
      <w:r w:rsidRPr="004D5792">
        <w:rPr>
          <w:bCs/>
          <w:sz w:val="22"/>
          <w:szCs w:val="22"/>
          <w:lang w:val="ru-RU"/>
        </w:rPr>
        <w:t>7.3. Настоящий Договор составлен в двух идентичных экземплярах, имеющих равную юридическую силу, по одному для каждой из сторон.</w:t>
      </w:r>
    </w:p>
    <w:p w14:paraId="58EA7F62" w14:textId="77777777" w:rsidR="004D5792" w:rsidRPr="004D5792" w:rsidRDefault="004D5792" w:rsidP="004D5792">
      <w:pPr>
        <w:pStyle w:val="21"/>
        <w:ind w:left="0" w:firstLine="709"/>
        <w:rPr>
          <w:bCs/>
          <w:sz w:val="22"/>
          <w:szCs w:val="22"/>
          <w:lang w:val="ru-RU"/>
        </w:rPr>
      </w:pPr>
    </w:p>
    <w:p w14:paraId="3725ADA4" w14:textId="77777777" w:rsidR="004D5792" w:rsidRPr="004D5792" w:rsidRDefault="004D5792" w:rsidP="004D5792">
      <w:pPr>
        <w:pStyle w:val="a9"/>
        <w:jc w:val="center"/>
        <w:rPr>
          <w:b/>
          <w:sz w:val="22"/>
          <w:szCs w:val="22"/>
          <w:lang w:val="ru-RU"/>
        </w:rPr>
      </w:pPr>
      <w:r w:rsidRPr="004D5792">
        <w:rPr>
          <w:b/>
          <w:sz w:val="22"/>
          <w:szCs w:val="22"/>
          <w:lang w:val="ru-RU"/>
        </w:rPr>
        <w:t>8. ДОПОЛНИТЕЛЬНЫЕ УСЛОВИЯ</w:t>
      </w:r>
    </w:p>
    <w:p w14:paraId="3B833AA7" w14:textId="0BB3E141" w:rsidR="004D5792" w:rsidRPr="004D5792" w:rsidRDefault="004D5792" w:rsidP="004D5792">
      <w:pPr>
        <w:spacing w:after="0"/>
        <w:ind w:firstLine="708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lastRenderedPageBreak/>
        <w:t>8.1. Все ремонтные работы проводятся по согласованию с Арендодателем.</w:t>
      </w:r>
    </w:p>
    <w:p w14:paraId="346DFCD9" w14:textId="227E63BB" w:rsidR="004D5792" w:rsidRPr="004D5792" w:rsidRDefault="004D5792" w:rsidP="004D5792">
      <w:pPr>
        <w:spacing w:after="0"/>
        <w:ind w:firstLine="708"/>
        <w:jc w:val="both"/>
        <w:rPr>
          <w:rFonts w:ascii="Times New Roman" w:hAnsi="Times New Roman"/>
          <w:bCs/>
        </w:rPr>
      </w:pPr>
      <w:r w:rsidRPr="004D5792">
        <w:rPr>
          <w:rFonts w:ascii="Times New Roman" w:hAnsi="Times New Roman"/>
          <w:bCs/>
        </w:rPr>
        <w:t>8.2.</w:t>
      </w:r>
      <w:r w:rsidR="00441797">
        <w:rPr>
          <w:rFonts w:ascii="Times New Roman" w:hAnsi="Times New Roman"/>
          <w:bCs/>
        </w:rPr>
        <w:t xml:space="preserve"> </w:t>
      </w:r>
      <w:r w:rsidRPr="004D5792">
        <w:rPr>
          <w:rFonts w:ascii="Times New Roman" w:hAnsi="Times New Roman"/>
          <w:bCs/>
        </w:rPr>
        <w:t>Арендатор берет на себя ответственность в случае согласованного с Арендодателем ремонта случайного повреждения коммуникаций и обязуется за свой счет.</w:t>
      </w:r>
    </w:p>
    <w:p w14:paraId="7A89E50C" w14:textId="77777777" w:rsidR="004D5792" w:rsidRPr="004D5792" w:rsidRDefault="004D5792" w:rsidP="004D5792">
      <w:pPr>
        <w:spacing w:after="0"/>
        <w:rPr>
          <w:rFonts w:ascii="Times New Roman" w:hAnsi="Times New Roman"/>
          <w:b/>
          <w:bCs/>
        </w:rPr>
      </w:pPr>
    </w:p>
    <w:p w14:paraId="7EA0919F" w14:textId="039E2647" w:rsidR="004D5792" w:rsidRPr="004D5792" w:rsidRDefault="004D5792" w:rsidP="004D5792">
      <w:pPr>
        <w:spacing w:after="0"/>
        <w:jc w:val="center"/>
        <w:rPr>
          <w:rFonts w:ascii="Times New Roman" w:hAnsi="Times New Roman"/>
          <w:b/>
        </w:rPr>
      </w:pPr>
      <w:r w:rsidRPr="004D5792">
        <w:rPr>
          <w:rFonts w:ascii="Times New Roman" w:hAnsi="Times New Roman"/>
          <w:b/>
        </w:rPr>
        <w:t>9. РЕКВИЗИТЫ СТОРОН</w:t>
      </w:r>
      <w:r w:rsidRPr="004D5792">
        <w:rPr>
          <w:rFonts w:ascii="Times New Roman" w:hAnsi="Times New Roman"/>
          <w:b/>
          <w:lang w:val="en-US"/>
        </w:rPr>
        <w:t xml:space="preserve">        </w:t>
      </w:r>
    </w:p>
    <w:tbl>
      <w:tblPr>
        <w:tblW w:w="49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7"/>
        <w:gridCol w:w="4671"/>
      </w:tblGrid>
      <w:tr w:rsidR="004D5792" w:rsidRPr="004D5792" w14:paraId="56E62E6B" w14:textId="77777777" w:rsidTr="00441797">
        <w:tc>
          <w:tcPr>
            <w:tcW w:w="4551" w:type="dxa"/>
          </w:tcPr>
          <w:p w14:paraId="6C251A66" w14:textId="7B6BF2A3" w:rsidR="004D5792" w:rsidRPr="004D5792" w:rsidRDefault="004D5792" w:rsidP="00441797">
            <w:pPr>
              <w:pStyle w:val="ds-markdown-paragraph"/>
              <w:shd w:val="clear" w:color="auto" w:fill="FFFFFF"/>
              <w:tabs>
                <w:tab w:val="left" w:pos="1152"/>
              </w:tabs>
              <w:spacing w:before="0" w:beforeAutospacing="0" w:after="0" w:afterAutospacing="0"/>
              <w:rPr>
                <w:rStyle w:val="ab"/>
                <w:rFonts w:eastAsia="Arial"/>
                <w:color w:val="0F1115"/>
                <w:sz w:val="22"/>
                <w:szCs w:val="22"/>
              </w:rPr>
            </w:pPr>
            <w:r>
              <w:rPr>
                <w:rStyle w:val="ab"/>
                <w:rFonts w:eastAsia="Arial"/>
                <w:color w:val="0F1115"/>
                <w:sz w:val="22"/>
                <w:szCs w:val="22"/>
              </w:rPr>
              <w:tab/>
            </w:r>
            <w:proofErr w:type="spellStart"/>
            <w:r w:rsidRPr="004D5792">
              <w:rPr>
                <w:b/>
                <w:sz w:val="22"/>
                <w:szCs w:val="22"/>
                <w:lang w:val="en-US"/>
              </w:rPr>
              <w:t>Арендодатель</w:t>
            </w:r>
            <w:proofErr w:type="spellEnd"/>
            <w:r w:rsidRPr="004D5792">
              <w:rPr>
                <w:b/>
                <w:sz w:val="22"/>
                <w:szCs w:val="22"/>
                <w:lang w:val="en-US"/>
              </w:rPr>
              <w:t xml:space="preserve">:                                                 </w:t>
            </w:r>
          </w:p>
        </w:tc>
        <w:tc>
          <w:tcPr>
            <w:tcW w:w="4722" w:type="dxa"/>
            <w:tcMar>
              <w:left w:w="108" w:type="dxa"/>
              <w:right w:w="108" w:type="dxa"/>
            </w:tcMar>
          </w:tcPr>
          <w:p w14:paraId="6672A30E" w14:textId="480B7C32" w:rsidR="004D5792" w:rsidRPr="004D5792" w:rsidRDefault="004D5792" w:rsidP="00441797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4D5792">
              <w:rPr>
                <w:rFonts w:ascii="Times New Roman" w:hAnsi="Times New Roman"/>
                <w:b/>
                <w:lang w:val="en-US"/>
              </w:rPr>
              <w:t>Арендатор</w:t>
            </w:r>
            <w:proofErr w:type="spellEnd"/>
            <w:r w:rsidRPr="004D5792">
              <w:rPr>
                <w:rFonts w:ascii="Times New Roman" w:hAnsi="Times New Roman"/>
                <w:b/>
                <w:lang w:val="en-US"/>
              </w:rPr>
              <w:t>:</w:t>
            </w:r>
          </w:p>
        </w:tc>
      </w:tr>
      <w:tr w:rsidR="004D5792" w:rsidRPr="004D5792" w14:paraId="017D317F" w14:textId="77777777" w:rsidTr="00441797">
        <w:tc>
          <w:tcPr>
            <w:tcW w:w="4551" w:type="dxa"/>
          </w:tcPr>
          <w:p w14:paraId="496E461F" w14:textId="2491FF33" w:rsidR="004D5792" w:rsidRPr="00441797" w:rsidRDefault="004D5792" w:rsidP="00441797">
            <w:pPr>
              <w:pStyle w:val="ds-markdown-paragraph"/>
              <w:spacing w:before="0" w:beforeAutospacing="0" w:after="0" w:afterAutospacing="0"/>
              <w:rPr>
                <w:b/>
                <w:bCs/>
                <w:color w:val="0F1115"/>
                <w:sz w:val="22"/>
                <w:szCs w:val="22"/>
              </w:rPr>
            </w:pPr>
            <w:r w:rsidRPr="00441797">
              <w:rPr>
                <w:b/>
                <w:bCs/>
                <w:color w:val="0F1115"/>
                <w:sz w:val="22"/>
                <w:szCs w:val="22"/>
              </w:rPr>
              <w:t>Индивидуальный Предприниматель</w:t>
            </w:r>
          </w:p>
          <w:p w14:paraId="70FF6A56" w14:textId="5A652381" w:rsidR="004D5792" w:rsidRPr="00441797" w:rsidRDefault="004D5792" w:rsidP="00441797">
            <w:pPr>
              <w:pStyle w:val="ds-markdown-paragraph"/>
              <w:spacing w:before="0" w:beforeAutospacing="0" w:after="0" w:afterAutospacing="0"/>
              <w:rPr>
                <w:b/>
                <w:bCs/>
                <w:color w:val="0F1115"/>
                <w:sz w:val="22"/>
                <w:szCs w:val="22"/>
              </w:rPr>
            </w:pPr>
            <w:r w:rsidRPr="00441797">
              <w:rPr>
                <w:b/>
                <w:bCs/>
                <w:color w:val="0F1115"/>
                <w:sz w:val="22"/>
                <w:szCs w:val="22"/>
              </w:rPr>
              <w:t>Опарин Борис Александрович</w:t>
            </w:r>
          </w:p>
          <w:p w14:paraId="119F5377" w14:textId="18DF357E" w:rsidR="004D5792" w:rsidRPr="00441797" w:rsidRDefault="004D5792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b w:val="0"/>
                <w:bCs w:val="0"/>
                <w:color w:val="0F1115"/>
                <w:sz w:val="22"/>
                <w:szCs w:val="22"/>
              </w:rPr>
              <w:t>Почтовый адрес:</w:t>
            </w:r>
            <w:r w:rsidRPr="00441797">
              <w:rPr>
                <w:color w:val="0F1115"/>
                <w:sz w:val="22"/>
                <w:szCs w:val="22"/>
              </w:rPr>
              <w:br/>
            </w:r>
            <w:r w:rsidR="00441797" w:rsidRPr="00441797">
              <w:rPr>
                <w:color w:val="0F1115"/>
                <w:sz w:val="22"/>
                <w:szCs w:val="22"/>
              </w:rPr>
              <w:t xml:space="preserve">662125, Россия, Красноярский край, Бирилюсский р-н, с. </w:t>
            </w:r>
            <w:proofErr w:type="spellStart"/>
            <w:r w:rsidR="00441797" w:rsidRPr="00441797">
              <w:rPr>
                <w:color w:val="0F1115"/>
                <w:sz w:val="22"/>
                <w:szCs w:val="22"/>
              </w:rPr>
              <w:t>Арефьево</w:t>
            </w:r>
            <w:proofErr w:type="spellEnd"/>
            <w:r w:rsidR="00441797" w:rsidRPr="00441797">
              <w:rPr>
                <w:color w:val="0F1115"/>
                <w:sz w:val="22"/>
                <w:szCs w:val="22"/>
              </w:rPr>
              <w:t xml:space="preserve">, с. </w:t>
            </w:r>
            <w:proofErr w:type="spellStart"/>
            <w:r w:rsidR="00441797" w:rsidRPr="00441797">
              <w:rPr>
                <w:color w:val="0F1115"/>
                <w:sz w:val="22"/>
                <w:szCs w:val="22"/>
              </w:rPr>
              <w:t>Арефьево</w:t>
            </w:r>
            <w:proofErr w:type="spellEnd"/>
            <w:r w:rsidR="00441797" w:rsidRPr="00441797">
              <w:rPr>
                <w:color w:val="0F1115"/>
                <w:sz w:val="22"/>
                <w:szCs w:val="22"/>
              </w:rPr>
              <w:t>, ул. Советская, д. 11</w:t>
            </w:r>
          </w:p>
          <w:p w14:paraId="2851B733" w14:textId="2BE96F24" w:rsidR="004D5792" w:rsidRPr="00441797" w:rsidRDefault="004D5792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b w:val="0"/>
                <w:bCs w:val="0"/>
                <w:color w:val="0F1115"/>
                <w:sz w:val="22"/>
                <w:szCs w:val="22"/>
              </w:rPr>
              <w:t>ОГРНИП:</w:t>
            </w:r>
            <w:r w:rsidR="00441797" w:rsidRPr="00441797">
              <w:rPr>
                <w:rStyle w:val="ab"/>
                <w:rFonts w:eastAsia="Arial"/>
                <w:b w:val="0"/>
                <w:bCs w:val="0"/>
                <w:color w:val="0F1115"/>
                <w:sz w:val="22"/>
                <w:szCs w:val="22"/>
              </w:rPr>
              <w:t xml:space="preserve"> </w:t>
            </w:r>
            <w:r w:rsidR="00441797" w:rsidRPr="00441797">
              <w:rPr>
                <w:color w:val="0F1115"/>
                <w:sz w:val="22"/>
                <w:szCs w:val="22"/>
              </w:rPr>
              <w:t>325246800015974</w:t>
            </w:r>
          </w:p>
          <w:p w14:paraId="61EDF77E" w14:textId="4608CC8C" w:rsidR="004D5792" w:rsidRPr="00441797" w:rsidRDefault="004D5792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b w:val="0"/>
                <w:bCs w:val="0"/>
                <w:color w:val="0F1115"/>
                <w:sz w:val="22"/>
                <w:szCs w:val="22"/>
              </w:rPr>
              <w:t>ИНН:</w:t>
            </w:r>
            <w:r w:rsidR="00441797" w:rsidRPr="00441797">
              <w:rPr>
                <w:rStyle w:val="ab"/>
                <w:rFonts w:eastAsia="Arial"/>
                <w:b w:val="0"/>
                <w:bCs w:val="0"/>
                <w:color w:val="0F1115"/>
                <w:sz w:val="22"/>
                <w:szCs w:val="22"/>
              </w:rPr>
              <w:t xml:space="preserve"> </w:t>
            </w:r>
            <w:r w:rsidR="00441797" w:rsidRPr="00441797">
              <w:rPr>
                <w:color w:val="0F1115"/>
                <w:sz w:val="22"/>
                <w:szCs w:val="22"/>
              </w:rPr>
              <w:t>245608848034</w:t>
            </w:r>
          </w:p>
          <w:p w14:paraId="013C800F" w14:textId="75882FE0" w:rsidR="004D5792" w:rsidRPr="00441797" w:rsidRDefault="004D5792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b w:val="0"/>
                <w:bCs w:val="0"/>
                <w:color w:val="0F1115"/>
                <w:sz w:val="22"/>
                <w:szCs w:val="22"/>
              </w:rPr>
              <w:t>Телефон:</w:t>
            </w:r>
            <w:r w:rsidRPr="00441797">
              <w:rPr>
                <w:color w:val="0F1115"/>
                <w:sz w:val="22"/>
                <w:szCs w:val="22"/>
              </w:rPr>
              <w:br/>
            </w:r>
            <w:r w:rsidR="00441797" w:rsidRPr="00441797">
              <w:rPr>
                <w:color w:val="0F1115"/>
                <w:sz w:val="22"/>
                <w:szCs w:val="22"/>
              </w:rPr>
              <w:t>+7 </w:t>
            </w:r>
            <w:r w:rsidRPr="00441797">
              <w:rPr>
                <w:color w:val="0F1115"/>
                <w:sz w:val="22"/>
                <w:szCs w:val="22"/>
              </w:rPr>
              <w:t>913</w:t>
            </w:r>
            <w:r w:rsidR="00441797" w:rsidRPr="00441797">
              <w:rPr>
                <w:color w:val="0F1115"/>
                <w:sz w:val="22"/>
                <w:szCs w:val="22"/>
              </w:rPr>
              <w:t> </w:t>
            </w:r>
            <w:r w:rsidRPr="00441797">
              <w:rPr>
                <w:color w:val="0F1115"/>
                <w:sz w:val="22"/>
                <w:szCs w:val="22"/>
              </w:rPr>
              <w:t>509</w:t>
            </w:r>
            <w:r w:rsidR="00441797" w:rsidRPr="00441797">
              <w:rPr>
                <w:color w:val="0F1115"/>
                <w:sz w:val="22"/>
                <w:szCs w:val="22"/>
              </w:rPr>
              <w:t>-</w:t>
            </w:r>
            <w:r w:rsidRPr="00441797">
              <w:rPr>
                <w:color w:val="0F1115"/>
                <w:sz w:val="22"/>
                <w:szCs w:val="22"/>
              </w:rPr>
              <w:t>95</w:t>
            </w:r>
            <w:r w:rsidR="00441797" w:rsidRPr="00441797">
              <w:rPr>
                <w:color w:val="0F1115"/>
                <w:sz w:val="22"/>
                <w:szCs w:val="22"/>
              </w:rPr>
              <w:t>-</w:t>
            </w:r>
            <w:r w:rsidRPr="00441797">
              <w:rPr>
                <w:color w:val="0F1115"/>
                <w:sz w:val="22"/>
                <w:szCs w:val="22"/>
              </w:rPr>
              <w:t>55</w:t>
            </w:r>
          </w:p>
          <w:p w14:paraId="0909666A" w14:textId="77777777" w:rsidR="004D5792" w:rsidRPr="004D5792" w:rsidRDefault="004D5792" w:rsidP="00441797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22" w:type="dxa"/>
            <w:tcMar>
              <w:left w:w="108" w:type="dxa"/>
              <w:right w:w="108" w:type="dxa"/>
            </w:tcMar>
          </w:tcPr>
          <w:p w14:paraId="48AAB55E" w14:textId="77777777" w:rsidR="004D5792" w:rsidRPr="004D5792" w:rsidRDefault="004D5792" w:rsidP="00441797">
            <w:pPr>
              <w:spacing w:after="0"/>
              <w:contextualSpacing/>
              <w:rPr>
                <w:rFonts w:ascii="Times New Roman" w:hAnsi="Times New Roman"/>
              </w:rPr>
            </w:pPr>
            <w:r w:rsidRPr="00441797">
              <w:rPr>
                <w:rFonts w:ascii="Times New Roman" w:hAnsi="Times New Roman"/>
                <w:b/>
                <w:bCs/>
              </w:rPr>
              <w:t>ФИО</w:t>
            </w:r>
            <w:r w:rsidRPr="004D5792">
              <w:rPr>
                <w:rFonts w:ascii="Times New Roman" w:hAnsi="Times New Roman"/>
              </w:rPr>
              <w:t xml:space="preserve">: </w:t>
            </w:r>
          </w:p>
          <w:p w14:paraId="57FCB9B7" w14:textId="1DBB57E8" w:rsidR="004D5792" w:rsidRPr="004D5792" w:rsidRDefault="004D5792" w:rsidP="00441797">
            <w:pPr>
              <w:tabs>
                <w:tab w:val="left" w:pos="1322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4D5792">
              <w:rPr>
                <w:rFonts w:ascii="Times New Roman" w:hAnsi="Times New Roman"/>
              </w:rPr>
              <w:t xml:space="preserve">Дата и место рождения: </w:t>
            </w:r>
          </w:p>
          <w:p w14:paraId="156D8C7B" w14:textId="1A0DAF80" w:rsidR="004D5792" w:rsidRPr="004D5792" w:rsidRDefault="004D5792" w:rsidP="00441797">
            <w:pPr>
              <w:spacing w:after="0"/>
              <w:contextualSpacing/>
              <w:rPr>
                <w:rFonts w:ascii="Times New Roman" w:hAnsi="Times New Roman"/>
              </w:rPr>
            </w:pPr>
            <w:r w:rsidRPr="004D5792">
              <w:rPr>
                <w:rFonts w:ascii="Times New Roman" w:hAnsi="Times New Roman"/>
              </w:rPr>
              <w:t xml:space="preserve">Паспорт: </w:t>
            </w:r>
          </w:p>
          <w:p w14:paraId="26B30CD9" w14:textId="54296972" w:rsidR="004D5792" w:rsidRPr="004D5792" w:rsidRDefault="004D5792" w:rsidP="00441797">
            <w:pPr>
              <w:spacing w:after="0"/>
              <w:contextualSpacing/>
              <w:rPr>
                <w:rFonts w:ascii="Times New Roman" w:hAnsi="Times New Roman"/>
              </w:rPr>
            </w:pPr>
            <w:r w:rsidRPr="004D5792">
              <w:rPr>
                <w:rFonts w:ascii="Times New Roman" w:hAnsi="Times New Roman"/>
              </w:rPr>
              <w:t xml:space="preserve">Выдан: </w:t>
            </w:r>
          </w:p>
          <w:p w14:paraId="3E00A338" w14:textId="63C3BB6E" w:rsidR="004D5792" w:rsidRPr="004D5792" w:rsidRDefault="004D5792" w:rsidP="00441797">
            <w:pPr>
              <w:spacing w:after="0"/>
              <w:contextualSpacing/>
              <w:rPr>
                <w:rFonts w:ascii="Times New Roman" w:hAnsi="Times New Roman"/>
              </w:rPr>
            </w:pPr>
            <w:r w:rsidRPr="004D5792">
              <w:rPr>
                <w:rFonts w:ascii="Times New Roman" w:hAnsi="Times New Roman"/>
              </w:rPr>
              <w:t xml:space="preserve">Кем: </w:t>
            </w:r>
          </w:p>
          <w:p w14:paraId="398272A3" w14:textId="7F9C1A43" w:rsidR="004D5792" w:rsidRDefault="00441797" w:rsidP="00441797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регистрации</w:t>
            </w:r>
            <w:r w:rsidR="004D5792" w:rsidRPr="004D5792">
              <w:rPr>
                <w:rFonts w:ascii="Times New Roman" w:hAnsi="Times New Roman"/>
              </w:rPr>
              <w:t xml:space="preserve">: </w:t>
            </w:r>
          </w:p>
          <w:p w14:paraId="7348E901" w14:textId="3D93D29A" w:rsidR="004D5792" w:rsidRDefault="00441797" w:rsidP="00441797">
            <w:pPr>
              <w:spacing w:after="0"/>
              <w:contextualSpacing/>
              <w:rPr>
                <w:rFonts w:ascii="Times New Roman" w:hAnsi="Times New Roman"/>
              </w:rPr>
            </w:pPr>
            <w:r w:rsidRPr="00441797">
              <w:rPr>
                <w:rStyle w:val="ab"/>
                <w:rFonts w:ascii="Times New Roman" w:eastAsia="Arial" w:hAnsi="Times New Roman"/>
                <w:b w:val="0"/>
                <w:bCs w:val="0"/>
                <w:color w:val="0F1115"/>
              </w:rPr>
              <w:t>Телефон</w:t>
            </w:r>
            <w:r>
              <w:rPr>
                <w:rFonts w:ascii="Times New Roman" w:hAnsi="Times New Roman"/>
              </w:rPr>
              <w:t>:</w:t>
            </w:r>
          </w:p>
          <w:p w14:paraId="5C74A224" w14:textId="7F8D858A" w:rsidR="00441797" w:rsidRPr="004D5792" w:rsidRDefault="00441797" w:rsidP="00441797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</w:tr>
      <w:tr w:rsidR="004D5792" w:rsidRPr="004D5792" w14:paraId="4E9A03EB" w14:textId="77777777" w:rsidTr="00441797">
        <w:tc>
          <w:tcPr>
            <w:tcW w:w="4551" w:type="dxa"/>
          </w:tcPr>
          <w:p w14:paraId="3AE096A0" w14:textId="77777777" w:rsidR="004D5792" w:rsidRPr="00441797" w:rsidRDefault="004D5792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Style w:val="ab"/>
                <w:rFonts w:eastAsia="Arial"/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color w:val="0F1115"/>
                <w:sz w:val="22"/>
                <w:szCs w:val="22"/>
              </w:rPr>
              <w:t>Подпись: _____________________________</w:t>
            </w:r>
          </w:p>
          <w:p w14:paraId="54FF4886" w14:textId="77777777" w:rsidR="004D5792" w:rsidRPr="00441797" w:rsidRDefault="004D5792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Style w:val="ab"/>
                <w:rFonts w:eastAsia="Arial"/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color w:val="0F1115"/>
                <w:sz w:val="22"/>
                <w:szCs w:val="22"/>
              </w:rPr>
              <w:t>ФИО /_______________________________/</w:t>
            </w:r>
          </w:p>
          <w:p w14:paraId="608E1E29" w14:textId="77777777" w:rsidR="004D5792" w:rsidRPr="00441797" w:rsidRDefault="004D5792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Style w:val="ab"/>
                <w:rFonts w:eastAsia="Arial"/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color w:val="0F1115"/>
                <w:sz w:val="22"/>
                <w:szCs w:val="22"/>
              </w:rPr>
              <w:t xml:space="preserve"> </w:t>
            </w:r>
          </w:p>
        </w:tc>
        <w:tc>
          <w:tcPr>
            <w:tcW w:w="4722" w:type="dxa"/>
            <w:tcMar>
              <w:left w:w="108" w:type="dxa"/>
              <w:right w:w="108" w:type="dxa"/>
            </w:tcMar>
          </w:tcPr>
          <w:p w14:paraId="4727F0CC" w14:textId="77777777" w:rsidR="004D5792" w:rsidRPr="00441797" w:rsidRDefault="004D5792" w:rsidP="00441797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  <w:r w:rsidRPr="00441797">
              <w:rPr>
                <w:rFonts w:ascii="Times New Roman" w:hAnsi="Times New Roman"/>
                <w:b/>
                <w:bCs/>
              </w:rPr>
              <w:t>Подпись: _____________________________</w:t>
            </w:r>
          </w:p>
          <w:p w14:paraId="624D9D25" w14:textId="77777777" w:rsidR="004D5792" w:rsidRPr="00441797" w:rsidRDefault="004D5792" w:rsidP="00441797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  <w:r w:rsidRPr="00441797">
              <w:rPr>
                <w:rFonts w:ascii="Times New Roman" w:hAnsi="Times New Roman"/>
                <w:b/>
                <w:bCs/>
              </w:rPr>
              <w:t>ФИО /_______________________________/</w:t>
            </w:r>
          </w:p>
          <w:p w14:paraId="569288E1" w14:textId="77777777" w:rsidR="004D5792" w:rsidRPr="00441797" w:rsidRDefault="004D5792" w:rsidP="00441797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</w:p>
        </w:tc>
      </w:tr>
    </w:tbl>
    <w:p w14:paraId="05952298" w14:textId="29339653" w:rsidR="00441797" w:rsidRPr="004D5792" w:rsidRDefault="004D5792" w:rsidP="00441797">
      <w:pPr>
        <w:spacing w:after="0"/>
        <w:jc w:val="right"/>
        <w:rPr>
          <w:rFonts w:ascii="Times New Roman" w:hAnsi="Times New Roman"/>
        </w:rPr>
      </w:pPr>
      <w:r w:rsidRPr="004D5792">
        <w:rPr>
          <w:rFonts w:ascii="Times New Roman" w:hAnsi="Times New Roman"/>
        </w:rPr>
        <w:br w:type="page" w:clear="all"/>
      </w:r>
    </w:p>
    <w:p w14:paraId="363ADA6D" w14:textId="2E88606F" w:rsidR="004D5792" w:rsidRPr="004D5792" w:rsidRDefault="004D5792" w:rsidP="004D5792">
      <w:pPr>
        <w:spacing w:after="0"/>
        <w:rPr>
          <w:rFonts w:ascii="Times New Roman" w:hAnsi="Times New Roman"/>
        </w:rPr>
      </w:pPr>
    </w:p>
    <w:p w14:paraId="0ADA5D9E" w14:textId="45F29AD8" w:rsidR="004D5792" w:rsidRPr="004D5792" w:rsidRDefault="004D5792" w:rsidP="004D5792">
      <w:pPr>
        <w:spacing w:after="0"/>
        <w:jc w:val="right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>Приложение №</w:t>
      </w:r>
      <w:r w:rsidR="00441797">
        <w:rPr>
          <w:rFonts w:ascii="Times New Roman" w:hAnsi="Times New Roman"/>
          <w:b/>
          <w:bCs/>
        </w:rPr>
        <w:t>1</w:t>
      </w:r>
    </w:p>
    <w:p w14:paraId="76463DF4" w14:textId="77777777" w:rsidR="004D5792" w:rsidRPr="004C3D54" w:rsidRDefault="004D5792" w:rsidP="004D5792">
      <w:pPr>
        <w:spacing w:after="0"/>
        <w:jc w:val="right"/>
        <w:rPr>
          <w:rFonts w:ascii="Times New Roman" w:hAnsi="Times New Roman"/>
          <w:b/>
          <w:highlight w:val="yellow"/>
        </w:rPr>
      </w:pPr>
      <w:r w:rsidRPr="004D5792">
        <w:rPr>
          <w:rFonts w:ascii="Times New Roman" w:hAnsi="Times New Roman"/>
          <w:b/>
        </w:rPr>
        <w:t xml:space="preserve">к Договору аренды нежилого помещения </w:t>
      </w:r>
      <w:r w:rsidRPr="004C3D54">
        <w:rPr>
          <w:rFonts w:ascii="Times New Roman" w:hAnsi="Times New Roman"/>
          <w:b/>
          <w:highlight w:val="yellow"/>
        </w:rPr>
        <w:t>(кладовая №__)</w:t>
      </w:r>
    </w:p>
    <w:p w14:paraId="7FC3A562" w14:textId="77777777" w:rsidR="004D5792" w:rsidRPr="004D5792" w:rsidRDefault="004D5792" w:rsidP="004D5792">
      <w:pPr>
        <w:spacing w:after="0"/>
        <w:jc w:val="right"/>
        <w:rPr>
          <w:rFonts w:ascii="Times New Roman" w:hAnsi="Times New Roman"/>
          <w:b/>
        </w:rPr>
      </w:pPr>
      <w:r w:rsidRPr="004C3D54">
        <w:rPr>
          <w:rFonts w:ascii="Times New Roman" w:hAnsi="Times New Roman"/>
          <w:b/>
          <w:highlight w:val="yellow"/>
        </w:rPr>
        <w:t>от «___» ___________ 202_ г.</w:t>
      </w:r>
    </w:p>
    <w:p w14:paraId="0FACA89A" w14:textId="77777777" w:rsidR="004D5792" w:rsidRPr="004D5792" w:rsidRDefault="004D5792" w:rsidP="004D5792">
      <w:pPr>
        <w:spacing w:after="0"/>
        <w:jc w:val="right"/>
        <w:rPr>
          <w:rFonts w:ascii="Times New Roman" w:hAnsi="Times New Roman"/>
          <w:b/>
          <w:bCs/>
        </w:rPr>
      </w:pPr>
    </w:p>
    <w:p w14:paraId="6366C91D" w14:textId="77777777" w:rsidR="004D5792" w:rsidRPr="004D5792" w:rsidRDefault="004D5792" w:rsidP="004D5792">
      <w:pPr>
        <w:spacing w:after="0"/>
        <w:jc w:val="center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>АКТ ПРИЕМА-ПЕРЕДАЧИ И ВОЗВРАТА НЕЖИЛОГО ПОМЕЩЕНИЯ</w:t>
      </w:r>
    </w:p>
    <w:p w14:paraId="793E4EC0" w14:textId="77777777" w:rsidR="004D5792" w:rsidRPr="004D5792" w:rsidRDefault="004D5792" w:rsidP="004D5792">
      <w:pPr>
        <w:spacing w:after="0"/>
        <w:jc w:val="center"/>
        <w:rPr>
          <w:rFonts w:ascii="Times New Roman" w:hAnsi="Times New Roman"/>
        </w:rPr>
      </w:pPr>
    </w:p>
    <w:p w14:paraId="66600732" w14:textId="3C741AED" w:rsidR="004D5792" w:rsidRPr="004D5792" w:rsidRDefault="004C3D54" w:rsidP="004D5792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ФИО</w:t>
      </w:r>
      <w:r w:rsidR="004D5792" w:rsidRPr="004D5792">
        <w:rPr>
          <w:rFonts w:ascii="Times New Roman" w:hAnsi="Times New Roman"/>
          <w:b/>
          <w:bCs/>
        </w:rPr>
        <w:t xml:space="preserve"> </w:t>
      </w:r>
      <w:r w:rsidR="00441797" w:rsidRPr="004C3D54">
        <w:rPr>
          <w:rFonts w:ascii="Times New Roman" w:hAnsi="Times New Roman"/>
          <w:b/>
          <w:bCs/>
          <w:highlight w:val="yellow"/>
        </w:rPr>
        <w:t>________</w:t>
      </w:r>
      <w:r w:rsidRPr="004C3D54">
        <w:rPr>
          <w:rFonts w:ascii="Times New Roman" w:hAnsi="Times New Roman"/>
          <w:b/>
          <w:bCs/>
          <w:highlight w:val="yellow"/>
        </w:rPr>
        <w:t>______________________</w:t>
      </w:r>
      <w:r w:rsidR="00441797" w:rsidRPr="004C3D54">
        <w:rPr>
          <w:rFonts w:ascii="Times New Roman" w:hAnsi="Times New Roman"/>
          <w:b/>
          <w:bCs/>
          <w:highlight w:val="yellow"/>
        </w:rPr>
        <w:t>____________</w:t>
      </w:r>
      <w:r w:rsidR="004D5792" w:rsidRPr="004C3D54">
        <w:rPr>
          <w:rFonts w:ascii="Times New Roman" w:hAnsi="Times New Roman"/>
          <w:highlight w:val="yellow"/>
        </w:rPr>
        <w:t>,</w:t>
      </w:r>
      <w:r w:rsidR="004D5792" w:rsidRPr="004D5792">
        <w:rPr>
          <w:rFonts w:ascii="Times New Roman" w:hAnsi="Times New Roman"/>
        </w:rPr>
        <w:t xml:space="preserve"> именуемый в дальнейшем «</w:t>
      </w:r>
      <w:r w:rsidR="00441797" w:rsidRPr="004C3D54">
        <w:rPr>
          <w:rFonts w:ascii="Times New Roman" w:hAnsi="Times New Roman"/>
          <w:b/>
          <w:bCs/>
        </w:rPr>
        <w:t>Арендатор</w:t>
      </w:r>
      <w:r w:rsidR="004D5792" w:rsidRPr="004D5792">
        <w:rPr>
          <w:rFonts w:ascii="Times New Roman" w:hAnsi="Times New Roman"/>
        </w:rPr>
        <w:t>», с одной стороны, и</w:t>
      </w:r>
    </w:p>
    <w:p w14:paraId="78CECF7A" w14:textId="379245AD" w:rsidR="004D5792" w:rsidRPr="004D5792" w:rsidRDefault="00441797" w:rsidP="004D5792">
      <w:pPr>
        <w:spacing w:after="0"/>
        <w:ind w:firstLine="708"/>
        <w:jc w:val="both"/>
        <w:rPr>
          <w:rFonts w:ascii="Times New Roman" w:hAnsi="Times New Roman"/>
          <w:color w:val="000000"/>
          <w:spacing w:val="2"/>
        </w:rPr>
      </w:pPr>
      <w:r w:rsidRPr="004D5792">
        <w:rPr>
          <w:rFonts w:ascii="Times New Roman" w:hAnsi="Times New Roman"/>
          <w:b/>
          <w:bCs/>
          <w:color w:val="0F1115"/>
        </w:rPr>
        <w:t>Индивидуальный Предприниматель Опарин Борис Александрович</w:t>
      </w:r>
      <w:r>
        <w:rPr>
          <w:rFonts w:ascii="Times New Roman" w:hAnsi="Times New Roman"/>
        </w:rPr>
        <w:t xml:space="preserve">, </w:t>
      </w:r>
      <w:r w:rsidR="004D5792" w:rsidRPr="004D5792">
        <w:rPr>
          <w:rFonts w:ascii="Times New Roman" w:hAnsi="Times New Roman"/>
        </w:rPr>
        <w:t>именуемый в дальнейшем «</w:t>
      </w:r>
      <w:r w:rsidRPr="004C3D54">
        <w:rPr>
          <w:rFonts w:ascii="Times New Roman" w:hAnsi="Times New Roman"/>
          <w:b/>
          <w:bCs/>
        </w:rPr>
        <w:t>Арендодатель</w:t>
      </w:r>
      <w:r w:rsidR="004D5792" w:rsidRPr="004D5792">
        <w:rPr>
          <w:rFonts w:ascii="Times New Roman" w:hAnsi="Times New Roman"/>
        </w:rPr>
        <w:t xml:space="preserve">», с другой стороны, </w:t>
      </w:r>
      <w:r w:rsidR="004D5792" w:rsidRPr="004D5792">
        <w:rPr>
          <w:rFonts w:ascii="Times New Roman" w:hAnsi="Times New Roman"/>
          <w:color w:val="000000"/>
          <w:spacing w:val="2"/>
        </w:rPr>
        <w:t xml:space="preserve">совместно в дальнейшем </w:t>
      </w:r>
      <w:r w:rsidR="004D5792" w:rsidRPr="004D5792">
        <w:rPr>
          <w:rFonts w:ascii="Times New Roman" w:hAnsi="Times New Roman"/>
          <w:color w:val="000000"/>
        </w:rPr>
        <w:t>именуемые «Стороны», составили настоящий Акт о нижеследующем:</w:t>
      </w:r>
    </w:p>
    <w:p w14:paraId="1319E42C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 xml:space="preserve">1. Основание: </w:t>
      </w:r>
    </w:p>
    <w:p w14:paraId="63532F6B" w14:textId="77777777" w:rsidR="004D5792" w:rsidRPr="004D5792" w:rsidRDefault="004D5792" w:rsidP="004D5792">
      <w:pPr>
        <w:spacing w:after="0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Договор аренды нежилого помещения </w:t>
      </w:r>
      <w:r w:rsidRPr="00441797">
        <w:rPr>
          <w:rFonts w:ascii="Times New Roman" w:hAnsi="Times New Roman"/>
          <w:highlight w:val="yellow"/>
        </w:rPr>
        <w:t>(кладовая №____) от «___» __________ 202_ г.</w:t>
      </w:r>
    </w:p>
    <w:p w14:paraId="37F2793C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 xml:space="preserve">2. Предмет передачи: </w:t>
      </w:r>
    </w:p>
    <w:p w14:paraId="6C21C417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Нежилое помещение - кладовая №___, расположенная по адресу</w:t>
      </w:r>
      <w:proofErr w:type="gramStart"/>
      <w:r w:rsidRPr="004D5792">
        <w:rPr>
          <w:rFonts w:ascii="Times New Roman" w:hAnsi="Times New Roman"/>
        </w:rPr>
        <w:t>: :</w:t>
      </w:r>
      <w:proofErr w:type="gramEnd"/>
      <w:r w:rsidRPr="004D5792">
        <w:rPr>
          <w:rFonts w:ascii="Times New Roman" w:hAnsi="Times New Roman"/>
        </w:rPr>
        <w:t xml:space="preserve"> Российская Федерация, Санкт-Петербург, внутригородское муниципальное образование города федерального значения Санкт-Петербурга </w:t>
      </w:r>
      <w:r w:rsidRPr="00441797">
        <w:rPr>
          <w:rFonts w:ascii="Times New Roman" w:hAnsi="Times New Roman"/>
          <w:highlight w:val="yellow"/>
        </w:rPr>
        <w:t>________________________________________</w:t>
      </w:r>
    </w:p>
    <w:p w14:paraId="71B46851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>3. Состояние объекта:</w:t>
      </w:r>
    </w:p>
    <w:p w14:paraId="3112DBAB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>Передано Арендатору / Возвращено Арендодателю (нужное отметить).</w:t>
      </w:r>
    </w:p>
    <w:p w14:paraId="3B820CDB" w14:textId="73C5ABAB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Техническое состояние: </w:t>
      </w:r>
      <w:r w:rsidRPr="004D5792">
        <w:rPr>
          <w:rFonts w:ascii="Segoe UI Symbol" w:hAnsi="Segoe UI Symbol" w:cs="Segoe UI Symbol"/>
        </w:rPr>
        <w:t>☐</w:t>
      </w:r>
      <w:r w:rsidRPr="004D5792">
        <w:rPr>
          <w:rFonts w:ascii="Times New Roman" w:hAnsi="Times New Roman"/>
        </w:rPr>
        <w:t xml:space="preserve"> удовлетворительное (соответствует целевому назначению) / </w:t>
      </w:r>
      <w:r w:rsidRPr="004D5792">
        <w:rPr>
          <w:rFonts w:ascii="Segoe UI Symbol" w:hAnsi="Segoe UI Symbol" w:cs="Segoe UI Symbol"/>
        </w:rPr>
        <w:t>☐</w:t>
      </w:r>
      <w:r w:rsidRPr="004D5792">
        <w:rPr>
          <w:rFonts w:ascii="Times New Roman" w:hAnsi="Times New Roman"/>
        </w:rPr>
        <w:t xml:space="preserve"> имеются дефекты (указать):</w:t>
      </w:r>
    </w:p>
    <w:p w14:paraId="07341051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41797">
        <w:rPr>
          <w:rFonts w:ascii="Times New Roman" w:hAnsi="Times New Roman"/>
          <w:highlight w:val="yellow"/>
        </w:rPr>
        <w:t>______________________________________________________________________________.</w:t>
      </w:r>
    </w:p>
    <w:p w14:paraId="2CF9E2F3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>4. Дополнительное имущество, передаваемое вместе с Помещением:</w:t>
      </w:r>
    </w:p>
    <w:p w14:paraId="098458BA" w14:textId="7A749130" w:rsidR="004D5792" w:rsidRPr="00441797" w:rsidRDefault="004D5792" w:rsidP="004D5792">
      <w:pPr>
        <w:spacing w:after="0"/>
        <w:jc w:val="both"/>
        <w:rPr>
          <w:rFonts w:ascii="Times New Roman" w:hAnsi="Times New Roman"/>
          <w:bCs/>
          <w:highlight w:val="yellow"/>
        </w:rPr>
      </w:pPr>
      <w:r w:rsidRPr="00441797">
        <w:rPr>
          <w:rFonts w:ascii="Times New Roman" w:hAnsi="Times New Roman"/>
          <w:bCs/>
          <w:highlight w:val="yellow"/>
        </w:rPr>
        <w:t xml:space="preserve">1) Ключ – 1 </w:t>
      </w:r>
      <w:proofErr w:type="spellStart"/>
      <w:r w:rsidRPr="00441797">
        <w:rPr>
          <w:rFonts w:ascii="Times New Roman" w:hAnsi="Times New Roman"/>
          <w:bCs/>
          <w:highlight w:val="yellow"/>
        </w:rPr>
        <w:t>шт</w:t>
      </w:r>
      <w:proofErr w:type="spellEnd"/>
    </w:p>
    <w:p w14:paraId="354C7FE2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Cs/>
        </w:rPr>
      </w:pPr>
      <w:r w:rsidRPr="00441797">
        <w:rPr>
          <w:rFonts w:ascii="Times New Roman" w:hAnsi="Times New Roman"/>
          <w:bCs/>
          <w:highlight w:val="yellow"/>
        </w:rPr>
        <w:t xml:space="preserve">2) Ключ от кладовой № ___ – 1 </w:t>
      </w:r>
      <w:proofErr w:type="spellStart"/>
      <w:r w:rsidRPr="00441797">
        <w:rPr>
          <w:rFonts w:ascii="Times New Roman" w:hAnsi="Times New Roman"/>
          <w:bCs/>
          <w:highlight w:val="yellow"/>
        </w:rPr>
        <w:t>шт</w:t>
      </w:r>
      <w:proofErr w:type="spellEnd"/>
    </w:p>
    <w:p w14:paraId="7C8DF395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>5. Отметки сторон:</w:t>
      </w:r>
    </w:p>
    <w:p w14:paraId="6CC6A49F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Арендодатель претензий не имеет / имеет (указать): </w:t>
      </w:r>
      <w:r w:rsidRPr="00441797">
        <w:rPr>
          <w:rFonts w:ascii="Times New Roman" w:hAnsi="Times New Roman"/>
          <w:highlight w:val="yellow"/>
        </w:rPr>
        <w:t>__________________________________.</w:t>
      </w:r>
    </w:p>
    <w:p w14:paraId="55FB6E00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</w:rPr>
      </w:pPr>
      <w:r w:rsidRPr="004D5792">
        <w:rPr>
          <w:rFonts w:ascii="Times New Roman" w:hAnsi="Times New Roman"/>
        </w:rPr>
        <w:t xml:space="preserve">Арендатор претензий не имеет / имеет (указать): </w:t>
      </w:r>
      <w:r w:rsidRPr="00441797">
        <w:rPr>
          <w:rFonts w:ascii="Times New Roman" w:hAnsi="Times New Roman"/>
          <w:highlight w:val="yellow"/>
        </w:rPr>
        <w:t>_____________________________________.</w:t>
      </w:r>
    </w:p>
    <w:p w14:paraId="0B935DF2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/>
          <w:bCs/>
        </w:rPr>
      </w:pPr>
      <w:r w:rsidRPr="004D5792">
        <w:rPr>
          <w:rFonts w:ascii="Times New Roman" w:hAnsi="Times New Roman"/>
          <w:b/>
          <w:bCs/>
        </w:rPr>
        <w:t>7. Подписи сторон: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D5792" w:rsidRPr="004D5792" w14:paraId="48B2E8E4" w14:textId="77777777" w:rsidTr="00441797">
        <w:trPr>
          <w:tblHeader/>
          <w:tblCellSpacing w:w="15" w:type="dxa"/>
        </w:trPr>
        <w:tc>
          <w:tcPr>
            <w:tcW w:w="2476" w:type="pct"/>
            <w:vAlign w:val="center"/>
          </w:tcPr>
          <w:p w14:paraId="05AA70FA" w14:textId="77777777" w:rsidR="004D5792" w:rsidRPr="004D5792" w:rsidRDefault="004D5792" w:rsidP="00441797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4D5792">
              <w:rPr>
                <w:rFonts w:ascii="Times New Roman" w:hAnsi="Times New Roman"/>
                <w:b/>
                <w:bCs/>
                <w:lang w:eastAsia="ru-RU"/>
              </w:rPr>
              <w:t>Арендодатель</w:t>
            </w:r>
          </w:p>
        </w:tc>
        <w:tc>
          <w:tcPr>
            <w:tcW w:w="2476" w:type="pct"/>
            <w:vAlign w:val="center"/>
          </w:tcPr>
          <w:p w14:paraId="76BCEBE7" w14:textId="0463207D" w:rsidR="004D5792" w:rsidRPr="004D5792" w:rsidRDefault="004D5792" w:rsidP="00441797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4D5792">
              <w:rPr>
                <w:rFonts w:ascii="Times New Roman" w:hAnsi="Times New Roman"/>
                <w:b/>
                <w:bCs/>
                <w:lang w:eastAsia="ru-RU"/>
              </w:rPr>
              <w:t>Арендатор</w:t>
            </w:r>
          </w:p>
        </w:tc>
      </w:tr>
      <w:tr w:rsidR="00441797" w:rsidRPr="004D5792" w14:paraId="1FC3385A" w14:textId="77777777" w:rsidTr="00936773">
        <w:trPr>
          <w:tblCellSpacing w:w="15" w:type="dxa"/>
        </w:trPr>
        <w:tc>
          <w:tcPr>
            <w:tcW w:w="2476" w:type="pct"/>
          </w:tcPr>
          <w:p w14:paraId="24D31F1C" w14:textId="77777777" w:rsidR="00441797" w:rsidRPr="00441797" w:rsidRDefault="00441797" w:rsidP="00441797">
            <w:pPr>
              <w:pStyle w:val="ds-markdown-paragraph"/>
              <w:spacing w:before="0" w:beforeAutospacing="0" w:after="0" w:afterAutospacing="0"/>
              <w:rPr>
                <w:b/>
                <w:bCs/>
                <w:color w:val="0F1115"/>
                <w:sz w:val="22"/>
                <w:szCs w:val="22"/>
              </w:rPr>
            </w:pPr>
            <w:r w:rsidRPr="00441797">
              <w:rPr>
                <w:b/>
                <w:bCs/>
                <w:color w:val="0F1115"/>
                <w:sz w:val="22"/>
                <w:szCs w:val="22"/>
              </w:rPr>
              <w:t>Индивидуальный Предприниматель</w:t>
            </w:r>
          </w:p>
          <w:p w14:paraId="525D43D9" w14:textId="77777777" w:rsidR="00441797" w:rsidRPr="00441797" w:rsidRDefault="00441797" w:rsidP="00441797">
            <w:pPr>
              <w:pStyle w:val="ds-markdown-paragraph"/>
              <w:spacing w:before="0" w:beforeAutospacing="0" w:after="0" w:afterAutospacing="0"/>
              <w:rPr>
                <w:b/>
                <w:bCs/>
                <w:color w:val="0F1115"/>
                <w:sz w:val="22"/>
                <w:szCs w:val="22"/>
              </w:rPr>
            </w:pPr>
            <w:r w:rsidRPr="00441797">
              <w:rPr>
                <w:b/>
                <w:bCs/>
                <w:color w:val="0F1115"/>
                <w:sz w:val="22"/>
                <w:szCs w:val="22"/>
              </w:rPr>
              <w:t>Опарин Борис Александрович</w:t>
            </w:r>
          </w:p>
          <w:p w14:paraId="0BC7A5B6" w14:textId="77777777" w:rsidR="00441797" w:rsidRDefault="00441797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Style w:val="ab"/>
                <w:rFonts w:eastAsia="Arial"/>
                <w:color w:val="0F1115"/>
                <w:sz w:val="22"/>
                <w:szCs w:val="22"/>
              </w:rPr>
            </w:pPr>
          </w:p>
          <w:p w14:paraId="47C79E58" w14:textId="1CC9FBA5" w:rsidR="00441797" w:rsidRPr="00441797" w:rsidRDefault="00441797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Style w:val="ab"/>
                <w:rFonts w:eastAsia="Arial"/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color w:val="0F1115"/>
                <w:sz w:val="22"/>
                <w:szCs w:val="22"/>
              </w:rPr>
              <w:t>Подпись: _____________________________</w:t>
            </w:r>
          </w:p>
          <w:p w14:paraId="129D42EE" w14:textId="2DC547E0" w:rsidR="00441797" w:rsidRPr="00441797" w:rsidRDefault="00441797" w:rsidP="00441797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eastAsia="Arial"/>
                <w:b/>
                <w:bCs/>
                <w:color w:val="0F1115"/>
                <w:sz w:val="22"/>
                <w:szCs w:val="22"/>
              </w:rPr>
            </w:pPr>
            <w:r w:rsidRPr="00441797">
              <w:rPr>
                <w:rStyle w:val="ab"/>
                <w:rFonts w:eastAsia="Arial"/>
                <w:color w:val="0F1115"/>
                <w:sz w:val="22"/>
                <w:szCs w:val="22"/>
              </w:rPr>
              <w:t>ФИО /_______________________________/</w:t>
            </w:r>
          </w:p>
        </w:tc>
        <w:tc>
          <w:tcPr>
            <w:tcW w:w="2476" w:type="pct"/>
          </w:tcPr>
          <w:p w14:paraId="270C51D9" w14:textId="04628EE1" w:rsidR="00441797" w:rsidRDefault="00441797" w:rsidP="00441797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</w:p>
          <w:p w14:paraId="5410015D" w14:textId="05112C66" w:rsidR="00441797" w:rsidRDefault="00441797" w:rsidP="00441797">
            <w:pPr>
              <w:spacing w:after="0"/>
              <w:contextualSpacing/>
              <w:rPr>
                <w:rFonts w:ascii="Times New Roman" w:hAnsi="Times New Roman"/>
              </w:rPr>
            </w:pPr>
          </w:p>
          <w:p w14:paraId="7EE0EFD6" w14:textId="77777777" w:rsidR="00441797" w:rsidRDefault="00441797" w:rsidP="00441797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</w:p>
          <w:p w14:paraId="6231AE12" w14:textId="6948C076" w:rsidR="00441797" w:rsidRPr="00441797" w:rsidRDefault="00441797" w:rsidP="00441797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  <w:r w:rsidRPr="00441797">
              <w:rPr>
                <w:rFonts w:ascii="Times New Roman" w:hAnsi="Times New Roman"/>
                <w:b/>
                <w:bCs/>
              </w:rPr>
              <w:t>Подпись: _____________________________</w:t>
            </w:r>
          </w:p>
          <w:p w14:paraId="361D5E9B" w14:textId="1EACC9A6" w:rsidR="00441797" w:rsidRPr="00441797" w:rsidRDefault="00441797" w:rsidP="00441797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  <w:r w:rsidRPr="00441797">
              <w:rPr>
                <w:rFonts w:ascii="Times New Roman" w:hAnsi="Times New Roman"/>
                <w:b/>
                <w:bCs/>
              </w:rPr>
              <w:t>ФИО /_______________________________/</w:t>
            </w:r>
          </w:p>
        </w:tc>
      </w:tr>
    </w:tbl>
    <w:p w14:paraId="1F559895" w14:textId="77777777" w:rsidR="004D5792" w:rsidRPr="004D5792" w:rsidRDefault="004D5792" w:rsidP="004D5792">
      <w:pPr>
        <w:spacing w:after="0"/>
        <w:jc w:val="both"/>
        <w:rPr>
          <w:rFonts w:ascii="Times New Roman" w:hAnsi="Times New Roman"/>
          <w:b/>
          <w:bCs/>
        </w:rPr>
      </w:pPr>
    </w:p>
    <w:p w14:paraId="31CB5556" w14:textId="77777777" w:rsidR="004D5792" w:rsidRPr="004D5792" w:rsidRDefault="004D5792" w:rsidP="004D5792">
      <w:pPr>
        <w:spacing w:after="0"/>
        <w:rPr>
          <w:rFonts w:ascii="Times New Roman" w:hAnsi="Times New Roman"/>
        </w:rPr>
      </w:pPr>
    </w:p>
    <w:p w14:paraId="73F0DCD3" w14:textId="77777777" w:rsidR="00C01FA5" w:rsidRPr="004D5792" w:rsidRDefault="00C01FA5" w:rsidP="00C01FA5">
      <w:pPr>
        <w:rPr>
          <w:rFonts w:ascii="Times New Roman" w:hAnsi="Times New Roman"/>
        </w:rPr>
      </w:pPr>
    </w:p>
    <w:sectPr w:rsidR="00C01FA5" w:rsidRPr="004D579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5CDD" w14:textId="77777777" w:rsidR="009F4949" w:rsidRDefault="009F4949" w:rsidP="00C01FA5">
      <w:pPr>
        <w:spacing w:after="0" w:line="240" w:lineRule="auto"/>
      </w:pPr>
      <w:r>
        <w:separator/>
      </w:r>
    </w:p>
  </w:endnote>
  <w:endnote w:type="continuationSeparator" w:id="0">
    <w:p w14:paraId="055DA389" w14:textId="77777777" w:rsidR="009F4949" w:rsidRDefault="009F4949" w:rsidP="00C0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;ms gothic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20E2" w14:textId="77777777" w:rsidR="00C01FA5" w:rsidRPr="00C01FA5" w:rsidRDefault="00C01FA5" w:rsidP="00C01FA5">
    <w:pPr>
      <w:pStyle w:val="a6"/>
      <w:jc w:val="center"/>
      <w:rPr>
        <w:rFonts w:ascii="Times New Roman" w:hAnsi="Times New Roman"/>
      </w:rPr>
    </w:pPr>
    <w:r w:rsidRPr="00C01FA5">
      <w:rPr>
        <w:rFonts w:ascii="Times New Roman" w:hAnsi="Times New Roman"/>
      </w:rPr>
      <w:t xml:space="preserve">Страница </w:t>
    </w:r>
    <w:r w:rsidRPr="00C01FA5">
      <w:rPr>
        <w:rFonts w:ascii="Times New Roman" w:hAnsi="Times New Roman"/>
        <w:b/>
        <w:bCs/>
        <w:sz w:val="24"/>
        <w:szCs w:val="24"/>
      </w:rPr>
      <w:fldChar w:fldCharType="begin"/>
    </w:r>
    <w:r w:rsidRPr="00C01FA5">
      <w:rPr>
        <w:rFonts w:ascii="Times New Roman" w:hAnsi="Times New Roman"/>
        <w:b/>
        <w:bCs/>
      </w:rPr>
      <w:instrText>PAGE</w:instrText>
    </w:r>
    <w:r w:rsidRPr="00C01FA5">
      <w:rPr>
        <w:rFonts w:ascii="Times New Roman" w:hAnsi="Times New Roman"/>
        <w:b/>
        <w:bCs/>
        <w:sz w:val="24"/>
        <w:szCs w:val="24"/>
      </w:rPr>
      <w:fldChar w:fldCharType="separate"/>
    </w:r>
    <w:r w:rsidRPr="00C01FA5">
      <w:rPr>
        <w:rFonts w:ascii="Times New Roman" w:hAnsi="Times New Roman"/>
        <w:b/>
        <w:bCs/>
      </w:rPr>
      <w:t>2</w:t>
    </w:r>
    <w:r w:rsidRPr="00C01FA5">
      <w:rPr>
        <w:rFonts w:ascii="Times New Roman" w:hAnsi="Times New Roman"/>
        <w:b/>
        <w:bCs/>
        <w:sz w:val="24"/>
        <w:szCs w:val="24"/>
      </w:rPr>
      <w:fldChar w:fldCharType="end"/>
    </w:r>
    <w:r w:rsidRPr="00C01FA5">
      <w:rPr>
        <w:rFonts w:ascii="Times New Roman" w:hAnsi="Times New Roman"/>
      </w:rPr>
      <w:t xml:space="preserve"> из </w:t>
    </w:r>
    <w:r w:rsidRPr="00C01FA5">
      <w:rPr>
        <w:rFonts w:ascii="Times New Roman" w:hAnsi="Times New Roman"/>
        <w:b/>
        <w:bCs/>
        <w:sz w:val="24"/>
        <w:szCs w:val="24"/>
      </w:rPr>
      <w:fldChar w:fldCharType="begin"/>
    </w:r>
    <w:r w:rsidRPr="00C01FA5">
      <w:rPr>
        <w:rFonts w:ascii="Times New Roman" w:hAnsi="Times New Roman"/>
        <w:b/>
        <w:bCs/>
      </w:rPr>
      <w:instrText>NUMPAGES</w:instrText>
    </w:r>
    <w:r w:rsidRPr="00C01FA5">
      <w:rPr>
        <w:rFonts w:ascii="Times New Roman" w:hAnsi="Times New Roman"/>
        <w:b/>
        <w:bCs/>
        <w:sz w:val="24"/>
        <w:szCs w:val="24"/>
      </w:rPr>
      <w:fldChar w:fldCharType="separate"/>
    </w:r>
    <w:r w:rsidRPr="00C01FA5">
      <w:rPr>
        <w:rFonts w:ascii="Times New Roman" w:hAnsi="Times New Roman"/>
        <w:b/>
        <w:bCs/>
      </w:rPr>
      <w:t>2</w:t>
    </w:r>
    <w:r w:rsidRPr="00C01FA5">
      <w:rPr>
        <w:rFonts w:ascii="Times New Roman" w:hAnsi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84904" w14:textId="77777777" w:rsidR="009F4949" w:rsidRDefault="009F4949" w:rsidP="00C01FA5">
      <w:pPr>
        <w:spacing w:after="0" w:line="240" w:lineRule="auto"/>
      </w:pPr>
      <w:r>
        <w:separator/>
      </w:r>
    </w:p>
  </w:footnote>
  <w:footnote w:type="continuationSeparator" w:id="0">
    <w:p w14:paraId="45A0470C" w14:textId="77777777" w:rsidR="009F4949" w:rsidRDefault="009F4949" w:rsidP="00C01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1B3"/>
    <w:multiLevelType w:val="multilevel"/>
    <w:tmpl w:val="23524D52"/>
    <w:lvl w:ilvl="0">
      <w:start w:val="2"/>
      <w:numFmt w:val="decimal"/>
      <w:lvlText w:val="%1."/>
      <w:lvlJc w:val="left"/>
      <w:pPr>
        <w:tabs>
          <w:tab w:val="num" w:pos="1044"/>
        </w:tabs>
        <w:ind w:left="1044" w:hanging="104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1469" w:hanging="1044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754"/>
        </w:tabs>
        <w:ind w:left="1754" w:hanging="104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19"/>
        </w:tabs>
        <w:ind w:left="2319" w:hanging="104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cs="Times New Roman"/>
      </w:rPr>
    </w:lvl>
  </w:abstractNum>
  <w:abstractNum w:abstractNumId="1" w15:restartNumberingAfterBreak="0">
    <w:nsid w:val="43D8786C"/>
    <w:multiLevelType w:val="hybridMultilevel"/>
    <w:tmpl w:val="1A548C98"/>
    <w:lvl w:ilvl="0" w:tplc="2E5A9248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361C2074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 w:tplc="55F28BAC">
      <w:start w:val="1"/>
      <w:numFmt w:val="none"/>
      <w:suff w:val="nothing"/>
      <w:lvlText w:val=""/>
      <w:lvlJc w:val="left"/>
      <w:pPr>
        <w:ind w:left="0" w:firstLine="0"/>
      </w:pPr>
    </w:lvl>
    <w:lvl w:ilvl="3" w:tplc="E7AE7BD6">
      <w:start w:val="1"/>
      <w:numFmt w:val="none"/>
      <w:suff w:val="nothing"/>
      <w:lvlText w:val=""/>
      <w:lvlJc w:val="left"/>
      <w:pPr>
        <w:ind w:left="0" w:firstLine="0"/>
      </w:pPr>
    </w:lvl>
    <w:lvl w:ilvl="4" w:tplc="4426B996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 w:tplc="69A8BEA8">
      <w:start w:val="1"/>
      <w:numFmt w:val="none"/>
      <w:suff w:val="nothing"/>
      <w:lvlText w:val=""/>
      <w:lvlJc w:val="left"/>
      <w:pPr>
        <w:ind w:left="0" w:firstLine="0"/>
      </w:pPr>
    </w:lvl>
    <w:lvl w:ilvl="6" w:tplc="D56892FA">
      <w:start w:val="1"/>
      <w:numFmt w:val="none"/>
      <w:suff w:val="nothing"/>
      <w:lvlText w:val=""/>
      <w:lvlJc w:val="left"/>
      <w:pPr>
        <w:ind w:left="0" w:firstLine="0"/>
      </w:pPr>
    </w:lvl>
    <w:lvl w:ilvl="7" w:tplc="F03A9520">
      <w:start w:val="1"/>
      <w:numFmt w:val="none"/>
      <w:suff w:val="nothing"/>
      <w:lvlText w:val=""/>
      <w:lvlJc w:val="left"/>
      <w:pPr>
        <w:ind w:left="0" w:firstLine="0"/>
      </w:pPr>
    </w:lvl>
    <w:lvl w:ilvl="8" w:tplc="8A94DE7A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DFD5F22"/>
    <w:multiLevelType w:val="hybridMultilevel"/>
    <w:tmpl w:val="F0848F74"/>
    <w:lvl w:ilvl="0" w:tplc="CDBA15A0">
      <w:start w:val="4"/>
      <w:numFmt w:val="decimal"/>
      <w:lvlText w:val="%1."/>
      <w:lvlJc w:val="left"/>
      <w:pPr>
        <w:ind w:left="720" w:hanging="360"/>
      </w:pPr>
    </w:lvl>
    <w:lvl w:ilvl="1" w:tplc="12F6BD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488A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9E1B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FE3F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B646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B09E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5406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B4E1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92"/>
    <w:rsid w:val="00006272"/>
    <w:rsid w:val="00014A04"/>
    <w:rsid w:val="00024376"/>
    <w:rsid w:val="0003458B"/>
    <w:rsid w:val="0008284A"/>
    <w:rsid w:val="000904AE"/>
    <w:rsid w:val="000907DC"/>
    <w:rsid w:val="00093D31"/>
    <w:rsid w:val="000C05D3"/>
    <w:rsid w:val="000C116B"/>
    <w:rsid w:val="000C11FC"/>
    <w:rsid w:val="000C3C03"/>
    <w:rsid w:val="000C65E8"/>
    <w:rsid w:val="000D36AF"/>
    <w:rsid w:val="00101BDD"/>
    <w:rsid w:val="00114E2A"/>
    <w:rsid w:val="00120888"/>
    <w:rsid w:val="00122696"/>
    <w:rsid w:val="0013130E"/>
    <w:rsid w:val="00141061"/>
    <w:rsid w:val="001413E7"/>
    <w:rsid w:val="0014179D"/>
    <w:rsid w:val="00142F68"/>
    <w:rsid w:val="00142F99"/>
    <w:rsid w:val="00143FE0"/>
    <w:rsid w:val="00175F47"/>
    <w:rsid w:val="0018082B"/>
    <w:rsid w:val="00187D1B"/>
    <w:rsid w:val="0019249D"/>
    <w:rsid w:val="001A3CDC"/>
    <w:rsid w:val="001A3FF3"/>
    <w:rsid w:val="001A69D7"/>
    <w:rsid w:val="001A6BB3"/>
    <w:rsid w:val="001A7FF0"/>
    <w:rsid w:val="001B2DF4"/>
    <w:rsid w:val="001B5BA5"/>
    <w:rsid w:val="001C2B15"/>
    <w:rsid w:val="001D4881"/>
    <w:rsid w:val="001E2854"/>
    <w:rsid w:val="001E3DBD"/>
    <w:rsid w:val="001F4A02"/>
    <w:rsid w:val="002020A0"/>
    <w:rsid w:val="00210F3C"/>
    <w:rsid w:val="0021137F"/>
    <w:rsid w:val="00217D0C"/>
    <w:rsid w:val="00260266"/>
    <w:rsid w:val="00263982"/>
    <w:rsid w:val="002770FF"/>
    <w:rsid w:val="002841E0"/>
    <w:rsid w:val="0028666E"/>
    <w:rsid w:val="002C00B8"/>
    <w:rsid w:val="002C074A"/>
    <w:rsid w:val="002C3574"/>
    <w:rsid w:val="002D06FB"/>
    <w:rsid w:val="002D47C0"/>
    <w:rsid w:val="002E0134"/>
    <w:rsid w:val="002E0C1C"/>
    <w:rsid w:val="002F2B7E"/>
    <w:rsid w:val="002F731C"/>
    <w:rsid w:val="002F791C"/>
    <w:rsid w:val="00303BCC"/>
    <w:rsid w:val="00307A4C"/>
    <w:rsid w:val="00321B7A"/>
    <w:rsid w:val="00325B65"/>
    <w:rsid w:val="00342BF7"/>
    <w:rsid w:val="00351506"/>
    <w:rsid w:val="00371C97"/>
    <w:rsid w:val="00373AA3"/>
    <w:rsid w:val="00373D5F"/>
    <w:rsid w:val="003767F5"/>
    <w:rsid w:val="00380925"/>
    <w:rsid w:val="00391E67"/>
    <w:rsid w:val="003C23F4"/>
    <w:rsid w:val="003D08DE"/>
    <w:rsid w:val="003D2F41"/>
    <w:rsid w:val="003E635E"/>
    <w:rsid w:val="00426309"/>
    <w:rsid w:val="0043320E"/>
    <w:rsid w:val="00441797"/>
    <w:rsid w:val="00446E8E"/>
    <w:rsid w:val="0045141C"/>
    <w:rsid w:val="00460FFE"/>
    <w:rsid w:val="00461528"/>
    <w:rsid w:val="004643F4"/>
    <w:rsid w:val="0047055F"/>
    <w:rsid w:val="0047352F"/>
    <w:rsid w:val="00475C26"/>
    <w:rsid w:val="00477B2A"/>
    <w:rsid w:val="00477E95"/>
    <w:rsid w:val="00480380"/>
    <w:rsid w:val="00485214"/>
    <w:rsid w:val="004874B1"/>
    <w:rsid w:val="00493467"/>
    <w:rsid w:val="00496EA1"/>
    <w:rsid w:val="004A0195"/>
    <w:rsid w:val="004A222C"/>
    <w:rsid w:val="004B18A4"/>
    <w:rsid w:val="004B47BF"/>
    <w:rsid w:val="004C38CB"/>
    <w:rsid w:val="004C3D54"/>
    <w:rsid w:val="004D042C"/>
    <w:rsid w:val="004D5792"/>
    <w:rsid w:val="004E402D"/>
    <w:rsid w:val="004E54ED"/>
    <w:rsid w:val="00505B39"/>
    <w:rsid w:val="005175CE"/>
    <w:rsid w:val="005447EF"/>
    <w:rsid w:val="00545E9A"/>
    <w:rsid w:val="005613FC"/>
    <w:rsid w:val="00571E1E"/>
    <w:rsid w:val="00572655"/>
    <w:rsid w:val="00572E0B"/>
    <w:rsid w:val="00575685"/>
    <w:rsid w:val="005777F2"/>
    <w:rsid w:val="0058329B"/>
    <w:rsid w:val="005873F8"/>
    <w:rsid w:val="00591120"/>
    <w:rsid w:val="00594FA3"/>
    <w:rsid w:val="005A0EBD"/>
    <w:rsid w:val="005B3222"/>
    <w:rsid w:val="005B4F8E"/>
    <w:rsid w:val="005B511D"/>
    <w:rsid w:val="005C3B64"/>
    <w:rsid w:val="005C7A3C"/>
    <w:rsid w:val="005D4BC6"/>
    <w:rsid w:val="005D64A3"/>
    <w:rsid w:val="005D6DFA"/>
    <w:rsid w:val="00610253"/>
    <w:rsid w:val="006162FB"/>
    <w:rsid w:val="0061694A"/>
    <w:rsid w:val="00624E7E"/>
    <w:rsid w:val="00634AC6"/>
    <w:rsid w:val="00644B69"/>
    <w:rsid w:val="006461F4"/>
    <w:rsid w:val="00670690"/>
    <w:rsid w:val="006766D8"/>
    <w:rsid w:val="00681FD3"/>
    <w:rsid w:val="006858B5"/>
    <w:rsid w:val="00687E9E"/>
    <w:rsid w:val="0069054C"/>
    <w:rsid w:val="006B23A2"/>
    <w:rsid w:val="006B2BC0"/>
    <w:rsid w:val="006C0891"/>
    <w:rsid w:val="006D3AAC"/>
    <w:rsid w:val="006D45A0"/>
    <w:rsid w:val="006E2967"/>
    <w:rsid w:val="006F18DC"/>
    <w:rsid w:val="006F527E"/>
    <w:rsid w:val="006F71A4"/>
    <w:rsid w:val="00701DE2"/>
    <w:rsid w:val="0070660F"/>
    <w:rsid w:val="00706FFC"/>
    <w:rsid w:val="00716287"/>
    <w:rsid w:val="00717081"/>
    <w:rsid w:val="0073107D"/>
    <w:rsid w:val="007353D9"/>
    <w:rsid w:val="00743F91"/>
    <w:rsid w:val="0074667F"/>
    <w:rsid w:val="00751AFF"/>
    <w:rsid w:val="0076033B"/>
    <w:rsid w:val="0078673F"/>
    <w:rsid w:val="00791D63"/>
    <w:rsid w:val="00793354"/>
    <w:rsid w:val="007B3B75"/>
    <w:rsid w:val="007B4470"/>
    <w:rsid w:val="007E2D38"/>
    <w:rsid w:val="00803D48"/>
    <w:rsid w:val="008306D8"/>
    <w:rsid w:val="0083736E"/>
    <w:rsid w:val="00840CA0"/>
    <w:rsid w:val="00846712"/>
    <w:rsid w:val="00846D18"/>
    <w:rsid w:val="008611E1"/>
    <w:rsid w:val="00865BC6"/>
    <w:rsid w:val="0087347E"/>
    <w:rsid w:val="00875FF5"/>
    <w:rsid w:val="00882F70"/>
    <w:rsid w:val="00887AD3"/>
    <w:rsid w:val="0089520A"/>
    <w:rsid w:val="008A74DD"/>
    <w:rsid w:val="008B4F2C"/>
    <w:rsid w:val="008C3B80"/>
    <w:rsid w:val="008D32BF"/>
    <w:rsid w:val="008D4E0A"/>
    <w:rsid w:val="008E4A9B"/>
    <w:rsid w:val="008E6B98"/>
    <w:rsid w:val="008F2507"/>
    <w:rsid w:val="00900AD9"/>
    <w:rsid w:val="0090236D"/>
    <w:rsid w:val="00902B51"/>
    <w:rsid w:val="00917CB5"/>
    <w:rsid w:val="0093159C"/>
    <w:rsid w:val="00931AE3"/>
    <w:rsid w:val="009368E3"/>
    <w:rsid w:val="00940210"/>
    <w:rsid w:val="0094561F"/>
    <w:rsid w:val="00953D12"/>
    <w:rsid w:val="00970EC9"/>
    <w:rsid w:val="009744A6"/>
    <w:rsid w:val="00984DBC"/>
    <w:rsid w:val="009876D0"/>
    <w:rsid w:val="00994754"/>
    <w:rsid w:val="00996C96"/>
    <w:rsid w:val="0099756B"/>
    <w:rsid w:val="009A3E18"/>
    <w:rsid w:val="009C0620"/>
    <w:rsid w:val="009D245C"/>
    <w:rsid w:val="009D6B62"/>
    <w:rsid w:val="009E08FA"/>
    <w:rsid w:val="009F1F70"/>
    <w:rsid w:val="009F328F"/>
    <w:rsid w:val="009F4949"/>
    <w:rsid w:val="00A21367"/>
    <w:rsid w:val="00A276DA"/>
    <w:rsid w:val="00A5153C"/>
    <w:rsid w:val="00A67CB0"/>
    <w:rsid w:val="00A70FE0"/>
    <w:rsid w:val="00A83314"/>
    <w:rsid w:val="00A91D12"/>
    <w:rsid w:val="00AA2D40"/>
    <w:rsid w:val="00AB2C63"/>
    <w:rsid w:val="00AB63B4"/>
    <w:rsid w:val="00AC3692"/>
    <w:rsid w:val="00AD6A91"/>
    <w:rsid w:val="00AD7416"/>
    <w:rsid w:val="00AE4791"/>
    <w:rsid w:val="00AE5B58"/>
    <w:rsid w:val="00AF6A6B"/>
    <w:rsid w:val="00B04E4C"/>
    <w:rsid w:val="00B14EBC"/>
    <w:rsid w:val="00B22CA0"/>
    <w:rsid w:val="00B46DDD"/>
    <w:rsid w:val="00B739EB"/>
    <w:rsid w:val="00B822BA"/>
    <w:rsid w:val="00B91151"/>
    <w:rsid w:val="00B92678"/>
    <w:rsid w:val="00B96BF1"/>
    <w:rsid w:val="00BA5E05"/>
    <w:rsid w:val="00BB7E5F"/>
    <w:rsid w:val="00BC5306"/>
    <w:rsid w:val="00BC5D24"/>
    <w:rsid w:val="00BC6CD1"/>
    <w:rsid w:val="00BC77DB"/>
    <w:rsid w:val="00BE2413"/>
    <w:rsid w:val="00C01FA5"/>
    <w:rsid w:val="00C107F7"/>
    <w:rsid w:val="00C1367C"/>
    <w:rsid w:val="00C25AF4"/>
    <w:rsid w:val="00C27E06"/>
    <w:rsid w:val="00C445A3"/>
    <w:rsid w:val="00C519E1"/>
    <w:rsid w:val="00C943C1"/>
    <w:rsid w:val="00C94F4C"/>
    <w:rsid w:val="00CA1CDF"/>
    <w:rsid w:val="00CA345F"/>
    <w:rsid w:val="00CB52EB"/>
    <w:rsid w:val="00CD60BD"/>
    <w:rsid w:val="00CE6F24"/>
    <w:rsid w:val="00CF25A2"/>
    <w:rsid w:val="00CF6A23"/>
    <w:rsid w:val="00D01587"/>
    <w:rsid w:val="00D2008D"/>
    <w:rsid w:val="00D34DCF"/>
    <w:rsid w:val="00D35089"/>
    <w:rsid w:val="00D754A5"/>
    <w:rsid w:val="00D8025E"/>
    <w:rsid w:val="00D8295E"/>
    <w:rsid w:val="00D97A40"/>
    <w:rsid w:val="00DB2A64"/>
    <w:rsid w:val="00DD6132"/>
    <w:rsid w:val="00DE1607"/>
    <w:rsid w:val="00DF2404"/>
    <w:rsid w:val="00E17625"/>
    <w:rsid w:val="00E21151"/>
    <w:rsid w:val="00E32C35"/>
    <w:rsid w:val="00E363EE"/>
    <w:rsid w:val="00E47F69"/>
    <w:rsid w:val="00E539E2"/>
    <w:rsid w:val="00E62453"/>
    <w:rsid w:val="00E90CE2"/>
    <w:rsid w:val="00EA05A2"/>
    <w:rsid w:val="00EA1780"/>
    <w:rsid w:val="00EA3620"/>
    <w:rsid w:val="00EA7681"/>
    <w:rsid w:val="00EC572E"/>
    <w:rsid w:val="00EE0BF6"/>
    <w:rsid w:val="00EE5593"/>
    <w:rsid w:val="00EE62CB"/>
    <w:rsid w:val="00EE6F22"/>
    <w:rsid w:val="00F01CF5"/>
    <w:rsid w:val="00F1123C"/>
    <w:rsid w:val="00F113DE"/>
    <w:rsid w:val="00F12036"/>
    <w:rsid w:val="00F17CB2"/>
    <w:rsid w:val="00F350F3"/>
    <w:rsid w:val="00F74384"/>
    <w:rsid w:val="00F813B2"/>
    <w:rsid w:val="00F836FF"/>
    <w:rsid w:val="00F87BBE"/>
    <w:rsid w:val="00F974A0"/>
    <w:rsid w:val="00FA44F6"/>
    <w:rsid w:val="00FB6CB3"/>
    <w:rsid w:val="00FC0E0C"/>
    <w:rsid w:val="00FC5772"/>
    <w:rsid w:val="00FF18DD"/>
    <w:rsid w:val="00FF46FC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4DDE"/>
  <w15:chartTrackingRefBased/>
  <w15:docId w15:val="{3E98EE32-C800-442B-A987-ED705D94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1"/>
    <w:qFormat/>
    <w:rsid w:val="004D5792"/>
    <w:pPr>
      <w:keepNext/>
      <w:widowControl w:val="0"/>
      <w:numPr>
        <w:numId w:val="1"/>
      </w:numPr>
      <w:shd w:val="clear" w:color="auto" w:fill="FFFFFF"/>
      <w:spacing w:after="0" w:line="240" w:lineRule="auto"/>
      <w:ind w:left="567"/>
      <w:jc w:val="both"/>
      <w:outlineLvl w:val="0"/>
    </w:pPr>
    <w:rPr>
      <w:rFonts w:ascii="Cambria" w:eastAsia="Times New Roman" w:hAnsi="Cambria" w:cs="Cambria"/>
      <w:b/>
      <w:bCs/>
      <w:sz w:val="32"/>
      <w:szCs w:val="32"/>
      <w:lang w:val="en-US" w:eastAsia="zh-CN"/>
    </w:rPr>
  </w:style>
  <w:style w:type="paragraph" w:styleId="2">
    <w:name w:val="heading 2"/>
    <w:basedOn w:val="a"/>
    <w:next w:val="a"/>
    <w:link w:val="20"/>
    <w:qFormat/>
    <w:rsid w:val="004D5792"/>
    <w:pPr>
      <w:keepNext/>
      <w:widowControl w:val="0"/>
      <w:numPr>
        <w:ilvl w:val="1"/>
        <w:numId w:val="1"/>
      </w:numPr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val="en-US" w:eastAsia="zh-CN"/>
    </w:rPr>
  </w:style>
  <w:style w:type="paragraph" w:styleId="5">
    <w:name w:val="heading 5"/>
    <w:basedOn w:val="a"/>
    <w:next w:val="a"/>
    <w:link w:val="51"/>
    <w:qFormat/>
    <w:rsid w:val="004D5792"/>
    <w:pPr>
      <w:keepNext/>
      <w:widowControl w:val="0"/>
      <w:numPr>
        <w:ilvl w:val="4"/>
        <w:numId w:val="1"/>
      </w:numPr>
      <w:spacing w:after="0" w:line="240" w:lineRule="auto"/>
      <w:jc w:val="center"/>
      <w:outlineLvl w:val="4"/>
    </w:pPr>
    <w:rPr>
      <w:rFonts w:eastAsia="Times New Roman" w:cs="Calibri"/>
      <w:b/>
      <w:bCs/>
      <w:i/>
      <w:iCs/>
      <w:sz w:val="26"/>
      <w:szCs w:val="26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1F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01FA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01FA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01FA5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uiPriority w:val="9"/>
    <w:rsid w:val="004D5792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4D5792"/>
    <w:rPr>
      <w:rFonts w:ascii="Cambria" w:eastAsia="Times New Roman" w:hAnsi="Cambria" w:cs="Cambria"/>
      <w:b/>
      <w:bCs/>
      <w:i/>
      <w:iCs/>
      <w:sz w:val="28"/>
      <w:szCs w:val="28"/>
      <w:lang w:val="en-US" w:eastAsia="zh-CN"/>
    </w:rPr>
  </w:style>
  <w:style w:type="character" w:customStyle="1" w:styleId="50">
    <w:name w:val="Заголовок 5 Знак"/>
    <w:basedOn w:val="a0"/>
    <w:uiPriority w:val="9"/>
    <w:semiHidden/>
    <w:rsid w:val="004D5792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11">
    <w:name w:val="Заголовок 1 Знак1"/>
    <w:link w:val="1"/>
    <w:rsid w:val="004D5792"/>
    <w:rPr>
      <w:rFonts w:ascii="Cambria" w:eastAsia="Times New Roman" w:hAnsi="Cambria" w:cs="Cambria"/>
      <w:b/>
      <w:bCs/>
      <w:sz w:val="32"/>
      <w:szCs w:val="32"/>
      <w:shd w:val="clear" w:color="auto" w:fill="FFFFFF"/>
      <w:lang w:val="en-US" w:eastAsia="zh-CN"/>
    </w:rPr>
  </w:style>
  <w:style w:type="character" w:customStyle="1" w:styleId="51">
    <w:name w:val="Заголовок 5 Знак1"/>
    <w:link w:val="5"/>
    <w:rsid w:val="004D5792"/>
    <w:rPr>
      <w:rFonts w:eastAsia="Times New Roman" w:cs="Calibri"/>
      <w:b/>
      <w:bCs/>
      <w:i/>
      <w:iCs/>
      <w:sz w:val="26"/>
      <w:szCs w:val="26"/>
      <w:lang w:val="en-US" w:eastAsia="zh-CN"/>
    </w:rPr>
  </w:style>
  <w:style w:type="paragraph" w:styleId="a8">
    <w:name w:val="List Paragraph"/>
    <w:basedOn w:val="a"/>
    <w:uiPriority w:val="34"/>
    <w:qFormat/>
    <w:rsid w:val="004D5792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9">
    <w:name w:val="Body Text Indent"/>
    <w:basedOn w:val="a"/>
    <w:link w:val="aa"/>
    <w:rsid w:val="004D5792"/>
    <w:pPr>
      <w:widowControl w:val="0"/>
      <w:shd w:val="clear" w:color="auto" w:fill="FFFFFF"/>
      <w:spacing w:after="0" w:line="240" w:lineRule="auto"/>
      <w:jc w:val="right"/>
    </w:pPr>
    <w:rPr>
      <w:rFonts w:ascii="Times New Roman" w:eastAsia="Times New Roman" w:hAnsi="Times New Roman"/>
      <w:sz w:val="20"/>
      <w:szCs w:val="20"/>
      <w:lang w:val="en-US" w:eastAsia="zh-CN"/>
    </w:rPr>
  </w:style>
  <w:style w:type="character" w:customStyle="1" w:styleId="aa">
    <w:name w:val="Основной текст с отступом Знак"/>
    <w:basedOn w:val="a0"/>
    <w:link w:val="a9"/>
    <w:rsid w:val="004D5792"/>
    <w:rPr>
      <w:rFonts w:ascii="Times New Roman" w:eastAsia="Times New Roman" w:hAnsi="Times New Roman"/>
      <w:shd w:val="clear" w:color="auto" w:fill="FFFFFF"/>
      <w:lang w:val="en-US" w:eastAsia="zh-CN"/>
    </w:rPr>
  </w:style>
  <w:style w:type="paragraph" w:styleId="21">
    <w:name w:val="Body Text Indent 2"/>
    <w:basedOn w:val="a"/>
    <w:link w:val="22"/>
    <w:qFormat/>
    <w:rsid w:val="004D5792"/>
    <w:pPr>
      <w:widowControl w:val="0"/>
      <w:shd w:val="clear" w:color="auto" w:fill="FFFFFF"/>
      <w:spacing w:after="0" w:line="240" w:lineRule="auto"/>
      <w:ind w:left="567"/>
      <w:jc w:val="both"/>
    </w:pPr>
    <w:rPr>
      <w:rFonts w:ascii="Times New Roman" w:eastAsia="Times New Roman" w:hAnsi="Times New Roman"/>
      <w:sz w:val="20"/>
      <w:szCs w:val="20"/>
      <w:lang w:val="en-US" w:eastAsia="zh-CN"/>
    </w:rPr>
  </w:style>
  <w:style w:type="character" w:customStyle="1" w:styleId="22">
    <w:name w:val="Основной текст с отступом 2 Знак"/>
    <w:basedOn w:val="a0"/>
    <w:link w:val="21"/>
    <w:rsid w:val="004D5792"/>
    <w:rPr>
      <w:rFonts w:ascii="Times New Roman" w:eastAsia="Times New Roman" w:hAnsi="Times New Roman"/>
      <w:shd w:val="clear" w:color="auto" w:fill="FFFFFF"/>
      <w:lang w:val="en-US" w:eastAsia="zh-CN"/>
    </w:rPr>
  </w:style>
  <w:style w:type="paragraph" w:styleId="3">
    <w:name w:val="Body Text Indent 3"/>
    <w:basedOn w:val="a"/>
    <w:link w:val="30"/>
    <w:qFormat/>
    <w:rsid w:val="004D5792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16"/>
      <w:szCs w:val="16"/>
      <w:lang w:val="en-US" w:eastAsia="zh-CN"/>
    </w:rPr>
  </w:style>
  <w:style w:type="character" w:customStyle="1" w:styleId="30">
    <w:name w:val="Основной текст с отступом 3 Знак"/>
    <w:basedOn w:val="a0"/>
    <w:link w:val="3"/>
    <w:rsid w:val="004D5792"/>
    <w:rPr>
      <w:rFonts w:ascii="Times New Roman" w:eastAsia="Times New Roman" w:hAnsi="Times New Roman"/>
      <w:sz w:val="16"/>
      <w:szCs w:val="16"/>
      <w:lang w:val="en-US" w:eastAsia="zh-CN"/>
    </w:rPr>
  </w:style>
  <w:style w:type="table" w:customStyle="1" w:styleId="StGen2">
    <w:name w:val="StGen2"/>
    <w:rsid w:val="004D57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cs="Calibri"/>
      <w:sz w:val="22"/>
      <w:szCs w:val="22"/>
      <w:lang w:eastAsia="zh-CN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paragraph" w:customStyle="1" w:styleId="ds-markdown-paragraph">
    <w:name w:val="ds-markdown-paragraph"/>
    <w:basedOn w:val="a"/>
    <w:rsid w:val="004D57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uiPriority w:val="22"/>
    <w:qFormat/>
    <w:rsid w:val="004D5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AWEI_302\Documents\&#1053;&#1072;&#1089;&#1090;&#1088;&#1072;&#1080;&#1074;&#1072;&#1077;&#1084;&#1099;&#1077;%20&#1096;&#1072;&#1073;&#1083;&#1086;&#1085;&#1099;%20Office\&#1041;&#1083;&#1072;&#1085;&#1082;_&#1089;_&#1096;&#1072;&#1087;&#1082;&#1086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Бланк_с_шапкой.dotx</Template>
  <TotalTime>14</TotalTime>
  <Pages>4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N</cp:lastModifiedBy>
  <cp:revision>1</cp:revision>
  <dcterms:created xsi:type="dcterms:W3CDTF">2026-08-31T08:39:00Z</dcterms:created>
  <dcterms:modified xsi:type="dcterms:W3CDTF">2026-08-31T08:54:00Z</dcterms:modified>
</cp:coreProperties>
</file>